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5375" w:rsidRPr="00841883" w:rsidRDefault="00135375" w:rsidP="00013E19">
      <w:pPr>
        <w:spacing w:afterLines="50"/>
        <w:jc w:val="center"/>
        <w:rPr>
          <w:rFonts w:ascii="方正小标宋简体" w:eastAsia="方正小标宋简体" w:hAnsi="宋体"/>
          <w:sz w:val="40"/>
          <w:szCs w:val="32"/>
        </w:rPr>
      </w:pPr>
      <w:r w:rsidRPr="00135375">
        <w:rPr>
          <w:rFonts w:ascii="方正小标宋简体" w:eastAsia="方正小标宋简体" w:hAnsi="宋体" w:hint="eastAsia"/>
          <w:sz w:val="40"/>
          <w:szCs w:val="32"/>
        </w:rPr>
        <w:t>计量比对报名表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061"/>
        <w:gridCol w:w="2999"/>
      </w:tblGrid>
      <w:tr w:rsidR="00D8155A" w:rsidRPr="00135375" w:rsidTr="00D8155A">
        <w:trPr>
          <w:cantSplit/>
          <w:trHeight w:val="557"/>
        </w:trPr>
        <w:tc>
          <w:tcPr>
            <w:tcW w:w="3345" w:type="pct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155A" w:rsidRPr="00135375" w:rsidRDefault="00D8155A" w:rsidP="00D8155A">
            <w:pPr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项目名称</w:t>
            </w:r>
            <w:r>
              <w:rPr>
                <w:rFonts w:hint="eastAsia"/>
                <w:sz w:val="24"/>
              </w:rPr>
              <w:t>：</w:t>
            </w:r>
            <w:r w:rsidR="003D2EEC" w:rsidRPr="003D2EEC">
              <w:rPr>
                <w:rFonts w:hint="eastAsia"/>
                <w:sz w:val="24"/>
              </w:rPr>
              <w:t>数字指示秤</w:t>
            </w:r>
            <w:r w:rsidR="003D2C08">
              <w:rPr>
                <w:rFonts w:hint="eastAsia"/>
                <w:sz w:val="24"/>
              </w:rPr>
              <w:t>计量比对</w:t>
            </w:r>
          </w:p>
        </w:tc>
        <w:tc>
          <w:tcPr>
            <w:tcW w:w="1655" w:type="pct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:rsidR="00D8155A" w:rsidRPr="00135375" w:rsidRDefault="00D8155A" w:rsidP="00D8155A">
            <w:pPr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项目编号</w:t>
            </w:r>
            <w:r>
              <w:rPr>
                <w:rFonts w:hint="eastAsia"/>
                <w:sz w:val="24"/>
              </w:rPr>
              <w:t>：</w:t>
            </w:r>
            <w:r w:rsidR="00397CB9" w:rsidRPr="00397CB9">
              <w:rPr>
                <w:sz w:val="24"/>
              </w:rPr>
              <w:t>2025-C-01</w:t>
            </w:r>
          </w:p>
        </w:tc>
      </w:tr>
      <w:tr w:rsidR="00C34A9D" w:rsidRPr="00135375" w:rsidTr="00D8155A">
        <w:trPr>
          <w:trHeight w:val="1308"/>
        </w:trPr>
        <w:tc>
          <w:tcPr>
            <w:tcW w:w="5000" w:type="pct"/>
            <w:gridSpan w:val="2"/>
            <w:tcBorders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:rsidR="00C34A9D" w:rsidRPr="00135375" w:rsidRDefault="00C34A9D" w:rsidP="00124B82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参</w:t>
            </w:r>
            <w:r w:rsidR="00CA6563">
              <w:rPr>
                <w:rFonts w:hint="eastAsia"/>
                <w:sz w:val="24"/>
              </w:rPr>
              <w:t>比</w:t>
            </w:r>
            <w:r w:rsidR="00F07A37">
              <w:rPr>
                <w:rFonts w:hint="eastAsia"/>
                <w:sz w:val="24"/>
              </w:rPr>
              <w:t>实验室</w:t>
            </w:r>
            <w:r w:rsidRPr="00135375">
              <w:rPr>
                <w:rFonts w:hint="eastAsia"/>
                <w:sz w:val="24"/>
              </w:rPr>
              <w:t>名称</w:t>
            </w:r>
            <w:r w:rsidR="00421256">
              <w:rPr>
                <w:rFonts w:hint="eastAsia"/>
                <w:sz w:val="24"/>
              </w:rPr>
              <w:t>（</w:t>
            </w:r>
            <w:r w:rsidR="00421256" w:rsidRPr="00135375">
              <w:rPr>
                <w:rFonts w:hint="eastAsia"/>
                <w:sz w:val="24"/>
              </w:rPr>
              <w:t>公章</w:t>
            </w:r>
            <w:r w:rsidR="00421256">
              <w:rPr>
                <w:rFonts w:hint="eastAsia"/>
                <w:sz w:val="24"/>
              </w:rPr>
              <w:t>）</w:t>
            </w:r>
            <w:r w:rsidRPr="00135375">
              <w:rPr>
                <w:rFonts w:hint="eastAsia"/>
                <w:sz w:val="24"/>
              </w:rPr>
              <w:t>：</w:t>
            </w:r>
          </w:p>
        </w:tc>
      </w:tr>
      <w:tr w:rsidR="00BF2E6D" w:rsidRPr="00135375" w:rsidTr="00D8155A">
        <w:trPr>
          <w:trHeight w:val="413"/>
        </w:trPr>
        <w:tc>
          <w:tcPr>
            <w:tcW w:w="3345" w:type="pct"/>
            <w:tcBorders>
              <w:left w:val="double" w:sz="6" w:space="0" w:color="auto"/>
              <w:bottom w:val="single" w:sz="4" w:space="0" w:color="auto"/>
              <w:right w:val="single" w:sz="4" w:space="0" w:color="auto"/>
            </w:tcBorders>
          </w:tcPr>
          <w:p w:rsidR="00BF2E6D" w:rsidRPr="00135375" w:rsidRDefault="00BF2E6D" w:rsidP="003557F5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地址</w:t>
            </w:r>
            <w:r>
              <w:rPr>
                <w:rFonts w:hint="eastAsia"/>
                <w:sz w:val="24"/>
              </w:rPr>
              <w:t>：</w:t>
            </w:r>
          </w:p>
        </w:tc>
        <w:tc>
          <w:tcPr>
            <w:tcW w:w="1655" w:type="pct"/>
            <w:tcBorders>
              <w:left w:val="single" w:sz="4" w:space="0" w:color="auto"/>
              <w:bottom w:val="single" w:sz="4" w:space="0" w:color="auto"/>
              <w:right w:val="double" w:sz="6" w:space="0" w:color="auto"/>
            </w:tcBorders>
          </w:tcPr>
          <w:p w:rsidR="00BF2E6D" w:rsidRPr="00135375" w:rsidRDefault="00BF2E6D" w:rsidP="003557F5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邮编：</w:t>
            </w:r>
          </w:p>
        </w:tc>
      </w:tr>
      <w:tr w:rsidR="007F1C2C" w:rsidRPr="00135375" w:rsidTr="004529A8">
        <w:trPr>
          <w:trHeight w:val="1233"/>
        </w:trPr>
        <w:tc>
          <w:tcPr>
            <w:tcW w:w="1" w:type="pct"/>
            <w:gridSpan w:val="2"/>
            <w:tcBorders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:rsidR="007F1C2C" w:rsidRPr="00135375" w:rsidRDefault="007F1C2C" w:rsidP="000A0C34">
            <w:pPr>
              <w:spacing w:line="360" w:lineRule="auto"/>
              <w:rPr>
                <w:sz w:val="24"/>
              </w:rPr>
            </w:pPr>
            <w:bookmarkStart w:id="0" w:name="OLE_LINK12"/>
            <w:bookmarkStart w:id="1" w:name="OLE_LINK13"/>
            <w:r w:rsidRPr="00135375">
              <w:rPr>
                <w:rFonts w:hint="eastAsia"/>
                <w:sz w:val="24"/>
              </w:rPr>
              <w:t>联系人：</w:t>
            </w:r>
          </w:p>
          <w:p w:rsidR="007F1C2C" w:rsidRDefault="007F1C2C" w:rsidP="000A0C34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电话</w:t>
            </w:r>
            <w:r>
              <w:rPr>
                <w:rFonts w:hint="eastAsia"/>
                <w:sz w:val="24"/>
              </w:rPr>
              <w:t>：</w:t>
            </w:r>
          </w:p>
          <w:p w:rsidR="007F1C2C" w:rsidRDefault="007F1C2C" w:rsidP="000A0C34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传真</w:t>
            </w:r>
            <w:r>
              <w:rPr>
                <w:rFonts w:hint="eastAsia"/>
                <w:sz w:val="24"/>
              </w:rPr>
              <w:t>：</w:t>
            </w:r>
          </w:p>
          <w:p w:rsidR="007F1C2C" w:rsidRPr="00135375" w:rsidRDefault="007F1C2C" w:rsidP="000A0C34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E-Mail</w:t>
            </w:r>
            <w:r w:rsidRPr="00135375">
              <w:rPr>
                <w:rFonts w:hint="eastAsia"/>
                <w:sz w:val="24"/>
              </w:rPr>
              <w:t>：</w:t>
            </w:r>
            <w:bookmarkEnd w:id="0"/>
            <w:bookmarkEnd w:id="1"/>
          </w:p>
        </w:tc>
      </w:tr>
      <w:tr w:rsidR="00312879" w:rsidRPr="00135375" w:rsidTr="007F1C2C">
        <w:trPr>
          <w:cantSplit/>
          <w:trHeight w:val="1134"/>
        </w:trPr>
        <w:tc>
          <w:tcPr>
            <w:tcW w:w="5000" w:type="pct"/>
            <w:gridSpan w:val="2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:rsidR="00312879" w:rsidRDefault="002A320D" w:rsidP="001C7759">
            <w:pPr>
              <w:spacing w:line="360" w:lineRule="auto"/>
              <w:rPr>
                <w:sz w:val="24"/>
              </w:rPr>
            </w:pPr>
            <w:r w:rsidRPr="006A518C">
              <w:rPr>
                <w:rFonts w:hint="eastAsia"/>
                <w:sz w:val="24"/>
              </w:rPr>
              <w:t>计量标准装置</w:t>
            </w:r>
            <w:r w:rsidR="00312879" w:rsidRPr="006A518C">
              <w:rPr>
                <w:rFonts w:hint="eastAsia"/>
                <w:sz w:val="24"/>
              </w:rPr>
              <w:t>：</w:t>
            </w:r>
          </w:p>
          <w:p w:rsidR="008F4772" w:rsidRPr="00BF2B64" w:rsidRDefault="008F4772" w:rsidP="001C7759">
            <w:pPr>
              <w:spacing w:line="360" w:lineRule="auto"/>
              <w:rPr>
                <w:sz w:val="24"/>
              </w:rPr>
            </w:pPr>
            <w:bookmarkStart w:id="2" w:name="OLE_LINK3"/>
            <w:bookmarkStart w:id="3" w:name="OLE_LINK4"/>
            <w:r w:rsidRPr="00BF2B64">
              <w:rPr>
                <w:rFonts w:hint="eastAsia"/>
                <w:sz w:val="24"/>
              </w:rPr>
              <w:t>是否建有：□是（填下表）</w:t>
            </w:r>
            <w:r w:rsidRPr="00BF2B64">
              <w:rPr>
                <w:rFonts w:hint="eastAsia"/>
                <w:sz w:val="24"/>
              </w:rPr>
              <w:t xml:space="preserve">     </w:t>
            </w:r>
            <w:r w:rsidRPr="00BF2B64">
              <w:rPr>
                <w:rFonts w:hint="eastAsia"/>
                <w:sz w:val="24"/>
              </w:rPr>
              <w:t>□否</w:t>
            </w:r>
            <w:bookmarkEnd w:id="2"/>
            <w:bookmarkEnd w:id="3"/>
          </w:p>
          <w:tbl>
            <w:tblPr>
              <w:tblStyle w:val="ac"/>
              <w:tblW w:w="0" w:type="auto"/>
              <w:tblLook w:val="04A0"/>
            </w:tblPr>
            <w:tblGrid>
              <w:gridCol w:w="1765"/>
              <w:gridCol w:w="1766"/>
              <w:gridCol w:w="1567"/>
              <w:gridCol w:w="1965"/>
              <w:gridCol w:w="1766"/>
            </w:tblGrid>
            <w:tr w:rsidR="00414DFB" w:rsidRPr="006A518C" w:rsidTr="009E11B3">
              <w:trPr>
                <w:trHeight w:val="860"/>
              </w:trPr>
              <w:tc>
                <w:tcPr>
                  <w:tcW w:w="1765" w:type="dxa"/>
                  <w:vAlign w:val="center"/>
                </w:tcPr>
                <w:p w:rsidR="00414DFB" w:rsidRPr="006A518C" w:rsidRDefault="00414DFB" w:rsidP="009E11B3">
                  <w:pPr>
                    <w:jc w:val="center"/>
                    <w:rPr>
                      <w:rFonts w:ascii="宋体" w:hAnsi="宋体"/>
                      <w:color w:val="000000"/>
                      <w:kern w:val="0"/>
                      <w:sz w:val="24"/>
                    </w:rPr>
                  </w:pPr>
                  <w:r w:rsidRPr="006A518C">
                    <w:rPr>
                      <w:rFonts w:ascii="宋体" w:hAnsi="宋体"/>
                      <w:color w:val="000000"/>
                      <w:kern w:val="0"/>
                      <w:sz w:val="24"/>
                    </w:rPr>
                    <w:t>计量标准</w:t>
                  </w:r>
                  <w:r w:rsidR="00ED5CCF" w:rsidRPr="006A518C">
                    <w:rPr>
                      <w:rFonts w:ascii="宋体" w:hAnsi="宋体"/>
                      <w:color w:val="000000"/>
                      <w:kern w:val="0"/>
                      <w:sz w:val="24"/>
                    </w:rPr>
                    <w:t>装置</w:t>
                  </w:r>
                  <w:r w:rsidRPr="006A518C">
                    <w:rPr>
                      <w:rFonts w:ascii="宋体" w:hAnsi="宋体"/>
                      <w:color w:val="000000"/>
                      <w:kern w:val="0"/>
                      <w:sz w:val="24"/>
                    </w:rPr>
                    <w:t>名称</w:t>
                  </w:r>
                </w:p>
              </w:tc>
              <w:tc>
                <w:tcPr>
                  <w:tcW w:w="1766" w:type="dxa"/>
                  <w:vAlign w:val="center"/>
                </w:tcPr>
                <w:p w:rsidR="00414DFB" w:rsidRPr="006A518C" w:rsidRDefault="00ED5CCF" w:rsidP="009E11B3">
                  <w:pPr>
                    <w:jc w:val="center"/>
                    <w:rPr>
                      <w:rFonts w:ascii="宋体" w:hAnsi="宋体"/>
                      <w:color w:val="000000"/>
                      <w:kern w:val="0"/>
                      <w:sz w:val="24"/>
                    </w:rPr>
                  </w:pPr>
                  <w:r w:rsidRPr="006A518C">
                    <w:rPr>
                      <w:rFonts w:ascii="宋体" w:hAnsi="宋体"/>
                      <w:color w:val="000000"/>
                      <w:kern w:val="0"/>
                      <w:sz w:val="24"/>
                    </w:rPr>
                    <w:t>计量标准考核证书</w:t>
                  </w:r>
                  <w:r w:rsidR="002A320D" w:rsidRPr="006A518C">
                    <w:rPr>
                      <w:rFonts w:ascii="宋体" w:hAnsi="宋体"/>
                      <w:color w:val="000000"/>
                      <w:kern w:val="0"/>
                      <w:sz w:val="24"/>
                    </w:rPr>
                    <w:t>号</w:t>
                  </w:r>
                </w:p>
              </w:tc>
              <w:tc>
                <w:tcPr>
                  <w:tcW w:w="1567" w:type="dxa"/>
                  <w:vAlign w:val="center"/>
                </w:tcPr>
                <w:p w:rsidR="00414DFB" w:rsidRPr="006A518C" w:rsidRDefault="00ED5CCF" w:rsidP="009E11B3">
                  <w:pPr>
                    <w:jc w:val="center"/>
                    <w:rPr>
                      <w:rFonts w:ascii="宋体" w:hAnsi="宋体"/>
                      <w:color w:val="000000"/>
                      <w:kern w:val="0"/>
                      <w:sz w:val="24"/>
                    </w:rPr>
                  </w:pPr>
                  <w:r w:rsidRPr="006A518C">
                    <w:rPr>
                      <w:rFonts w:ascii="宋体" w:hAnsi="宋体"/>
                      <w:color w:val="000000"/>
                      <w:kern w:val="0"/>
                      <w:sz w:val="24"/>
                    </w:rPr>
                    <w:t>测量范围</w:t>
                  </w:r>
                </w:p>
              </w:tc>
              <w:tc>
                <w:tcPr>
                  <w:tcW w:w="1965" w:type="dxa"/>
                  <w:vAlign w:val="center"/>
                </w:tcPr>
                <w:p w:rsidR="00FE4A22" w:rsidRDefault="00ED5CCF" w:rsidP="009E11B3">
                  <w:pPr>
                    <w:jc w:val="center"/>
                    <w:rPr>
                      <w:rFonts w:ascii="宋体" w:hAnsi="宋体" w:hint="eastAsia"/>
                      <w:color w:val="000000"/>
                      <w:kern w:val="0"/>
                      <w:sz w:val="24"/>
                    </w:rPr>
                  </w:pPr>
                  <w:r w:rsidRPr="006A518C">
                    <w:rPr>
                      <w:rFonts w:ascii="宋体" w:hAnsi="宋体" w:hint="eastAsia"/>
                      <w:color w:val="000000"/>
                      <w:kern w:val="0"/>
                      <w:sz w:val="24"/>
                    </w:rPr>
                    <w:t>准确度等级</w:t>
                  </w:r>
                </w:p>
                <w:p w:rsidR="00414DFB" w:rsidRPr="006A518C" w:rsidRDefault="00ED5CCF" w:rsidP="009E11B3">
                  <w:pPr>
                    <w:jc w:val="center"/>
                    <w:rPr>
                      <w:rFonts w:ascii="宋体" w:hAnsi="宋体"/>
                      <w:color w:val="000000"/>
                      <w:kern w:val="0"/>
                      <w:sz w:val="24"/>
                    </w:rPr>
                  </w:pPr>
                  <w:r w:rsidRPr="006A518C">
                    <w:rPr>
                      <w:rFonts w:ascii="宋体" w:hAnsi="宋体" w:hint="eastAsia"/>
                      <w:color w:val="000000"/>
                      <w:kern w:val="0"/>
                      <w:sz w:val="24"/>
                    </w:rPr>
                    <w:t>或</w:t>
                  </w:r>
                  <w:bookmarkStart w:id="4" w:name="OLE_LINK5"/>
                  <w:bookmarkStart w:id="5" w:name="OLE_LINK6"/>
                  <w:r w:rsidRPr="006A518C">
                    <w:rPr>
                      <w:rFonts w:ascii="宋体" w:hAnsi="宋体" w:hint="eastAsia"/>
                      <w:color w:val="000000"/>
                      <w:kern w:val="0"/>
                      <w:sz w:val="24"/>
                    </w:rPr>
                    <w:t>不确定度</w:t>
                  </w:r>
                  <w:bookmarkEnd w:id="4"/>
                  <w:bookmarkEnd w:id="5"/>
                </w:p>
              </w:tc>
              <w:tc>
                <w:tcPr>
                  <w:tcW w:w="1766" w:type="dxa"/>
                  <w:vAlign w:val="center"/>
                </w:tcPr>
                <w:p w:rsidR="00414DFB" w:rsidRPr="006A518C" w:rsidRDefault="00ED5CCF" w:rsidP="009E11B3">
                  <w:pPr>
                    <w:jc w:val="center"/>
                    <w:rPr>
                      <w:rFonts w:ascii="宋体" w:hAnsi="宋体"/>
                      <w:color w:val="000000"/>
                      <w:kern w:val="0"/>
                      <w:sz w:val="24"/>
                    </w:rPr>
                  </w:pPr>
                  <w:r w:rsidRPr="006A518C">
                    <w:rPr>
                      <w:rFonts w:ascii="宋体" w:hAnsi="宋体" w:hint="eastAsia"/>
                      <w:color w:val="000000"/>
                      <w:kern w:val="0"/>
                      <w:sz w:val="24"/>
                    </w:rPr>
                    <w:t>计量标准考核证书有效期</w:t>
                  </w:r>
                </w:p>
              </w:tc>
            </w:tr>
            <w:tr w:rsidR="00414DFB" w:rsidTr="009E11B3">
              <w:trPr>
                <w:trHeight w:val="680"/>
              </w:trPr>
              <w:tc>
                <w:tcPr>
                  <w:tcW w:w="1765" w:type="dxa"/>
                </w:tcPr>
                <w:p w:rsidR="00414DFB" w:rsidRDefault="00414DFB" w:rsidP="001C7759">
                  <w:pPr>
                    <w:spacing w:line="360" w:lineRule="auto"/>
                    <w:rPr>
                      <w:sz w:val="24"/>
                      <w:highlight w:val="yellow"/>
                    </w:rPr>
                  </w:pPr>
                </w:p>
              </w:tc>
              <w:tc>
                <w:tcPr>
                  <w:tcW w:w="1766" w:type="dxa"/>
                </w:tcPr>
                <w:p w:rsidR="00414DFB" w:rsidRDefault="00414DFB" w:rsidP="001C7759">
                  <w:pPr>
                    <w:spacing w:line="360" w:lineRule="auto"/>
                    <w:rPr>
                      <w:sz w:val="24"/>
                      <w:highlight w:val="yellow"/>
                    </w:rPr>
                  </w:pPr>
                </w:p>
              </w:tc>
              <w:tc>
                <w:tcPr>
                  <w:tcW w:w="1567" w:type="dxa"/>
                </w:tcPr>
                <w:p w:rsidR="00414DFB" w:rsidRDefault="00414DFB" w:rsidP="001C7759">
                  <w:pPr>
                    <w:spacing w:line="360" w:lineRule="auto"/>
                    <w:rPr>
                      <w:sz w:val="24"/>
                      <w:highlight w:val="yellow"/>
                    </w:rPr>
                  </w:pPr>
                </w:p>
              </w:tc>
              <w:tc>
                <w:tcPr>
                  <w:tcW w:w="1965" w:type="dxa"/>
                </w:tcPr>
                <w:p w:rsidR="00414DFB" w:rsidRDefault="00414DFB" w:rsidP="001C7759">
                  <w:pPr>
                    <w:spacing w:line="360" w:lineRule="auto"/>
                    <w:rPr>
                      <w:sz w:val="24"/>
                      <w:highlight w:val="yellow"/>
                    </w:rPr>
                  </w:pPr>
                </w:p>
              </w:tc>
              <w:tc>
                <w:tcPr>
                  <w:tcW w:w="1766" w:type="dxa"/>
                </w:tcPr>
                <w:p w:rsidR="00414DFB" w:rsidRDefault="00414DFB" w:rsidP="001C7759">
                  <w:pPr>
                    <w:spacing w:line="360" w:lineRule="auto"/>
                    <w:rPr>
                      <w:sz w:val="24"/>
                      <w:highlight w:val="yellow"/>
                    </w:rPr>
                  </w:pPr>
                </w:p>
              </w:tc>
            </w:tr>
          </w:tbl>
          <w:p w:rsidR="002A320D" w:rsidRDefault="002A320D" w:rsidP="001C7759">
            <w:pPr>
              <w:spacing w:line="360" w:lineRule="auto"/>
              <w:rPr>
                <w:sz w:val="24"/>
                <w:highlight w:val="yellow"/>
              </w:rPr>
            </w:pPr>
          </w:p>
          <w:p w:rsidR="00312879" w:rsidRDefault="00414DFB" w:rsidP="001C7759">
            <w:pPr>
              <w:spacing w:line="360" w:lineRule="auto"/>
              <w:rPr>
                <w:sz w:val="24"/>
              </w:rPr>
            </w:pPr>
            <w:r w:rsidRPr="006A518C">
              <w:rPr>
                <w:rFonts w:hint="eastAsia"/>
                <w:sz w:val="24"/>
              </w:rPr>
              <w:t>主要标准器：</w:t>
            </w:r>
          </w:p>
          <w:p w:rsidR="009B7561" w:rsidRPr="00BF2B64" w:rsidRDefault="009B7561" w:rsidP="001C7759">
            <w:pPr>
              <w:spacing w:line="360" w:lineRule="auto"/>
              <w:rPr>
                <w:sz w:val="24"/>
              </w:rPr>
            </w:pPr>
            <w:r w:rsidRPr="00BF2B64">
              <w:rPr>
                <w:rFonts w:hint="eastAsia"/>
                <w:sz w:val="24"/>
              </w:rPr>
              <w:t>是否有：□是（填下表）</w:t>
            </w:r>
            <w:r w:rsidRPr="00BF2B64">
              <w:rPr>
                <w:rFonts w:hint="eastAsia"/>
                <w:sz w:val="24"/>
              </w:rPr>
              <w:t xml:space="preserve">     </w:t>
            </w:r>
            <w:r w:rsidRPr="00BF2B64">
              <w:rPr>
                <w:rFonts w:hint="eastAsia"/>
                <w:sz w:val="24"/>
              </w:rPr>
              <w:t>□否</w:t>
            </w:r>
          </w:p>
          <w:tbl>
            <w:tblPr>
              <w:tblStyle w:val="ac"/>
              <w:tblW w:w="0" w:type="auto"/>
              <w:tblLook w:val="04A0"/>
            </w:tblPr>
            <w:tblGrid>
              <w:gridCol w:w="1261"/>
              <w:gridCol w:w="1261"/>
              <w:gridCol w:w="1261"/>
              <w:gridCol w:w="1261"/>
              <w:gridCol w:w="1047"/>
              <w:gridCol w:w="1275"/>
              <w:gridCol w:w="1463"/>
            </w:tblGrid>
            <w:tr w:rsidR="00414DFB" w:rsidTr="00013E19">
              <w:tc>
                <w:tcPr>
                  <w:tcW w:w="1261" w:type="dxa"/>
                  <w:vAlign w:val="center"/>
                </w:tcPr>
                <w:p w:rsidR="00414DFB" w:rsidRPr="007F1C2C" w:rsidRDefault="00414DFB" w:rsidP="00996675">
                  <w:pPr>
                    <w:widowControl/>
                    <w:spacing w:before="57" w:line="252" w:lineRule="atLeast"/>
                    <w:jc w:val="center"/>
                    <w:rPr>
                      <w:rFonts w:ascii="CG Times" w:hAnsi="CG Times" w:cs="宋体" w:hint="eastAsia"/>
                      <w:color w:val="000000"/>
                      <w:kern w:val="0"/>
                      <w:szCs w:val="21"/>
                    </w:rPr>
                  </w:pPr>
                  <w:r w:rsidRPr="007F1C2C">
                    <w:rPr>
                      <w:rFonts w:ascii="宋体" w:hAnsi="宋体" w:hint="eastAsia"/>
                      <w:color w:val="000000"/>
                      <w:kern w:val="0"/>
                      <w:sz w:val="24"/>
                    </w:rPr>
                    <w:t>名称</w:t>
                  </w:r>
                </w:p>
              </w:tc>
              <w:tc>
                <w:tcPr>
                  <w:tcW w:w="1261" w:type="dxa"/>
                  <w:vAlign w:val="center"/>
                </w:tcPr>
                <w:p w:rsidR="00414DFB" w:rsidRPr="007F1C2C" w:rsidRDefault="00414DFB" w:rsidP="00996675">
                  <w:pPr>
                    <w:widowControl/>
                    <w:spacing w:before="57" w:line="252" w:lineRule="atLeast"/>
                    <w:jc w:val="center"/>
                    <w:rPr>
                      <w:rFonts w:ascii="CG Times" w:hAnsi="CG Times" w:cs="宋体" w:hint="eastAsia"/>
                      <w:color w:val="000000"/>
                      <w:kern w:val="0"/>
                      <w:szCs w:val="21"/>
                    </w:rPr>
                  </w:pPr>
                  <w:r w:rsidRPr="007F1C2C">
                    <w:rPr>
                      <w:rFonts w:ascii="宋体" w:hAnsi="宋体" w:hint="eastAsia"/>
                      <w:color w:val="000000"/>
                      <w:kern w:val="0"/>
                      <w:sz w:val="24"/>
                    </w:rPr>
                    <w:t>型号规格</w:t>
                  </w:r>
                </w:p>
              </w:tc>
              <w:tc>
                <w:tcPr>
                  <w:tcW w:w="1261" w:type="dxa"/>
                  <w:vAlign w:val="center"/>
                </w:tcPr>
                <w:p w:rsidR="00414DFB" w:rsidRPr="007F1C2C" w:rsidRDefault="00414DFB" w:rsidP="00996675">
                  <w:pPr>
                    <w:widowControl/>
                    <w:spacing w:before="57" w:line="252" w:lineRule="atLeast"/>
                    <w:jc w:val="center"/>
                    <w:rPr>
                      <w:rFonts w:ascii="CG Times" w:hAnsi="CG Times" w:cs="宋体" w:hint="eastAsia"/>
                      <w:color w:val="000000"/>
                      <w:kern w:val="0"/>
                      <w:szCs w:val="21"/>
                    </w:rPr>
                  </w:pPr>
                  <w:r w:rsidRPr="007F1C2C">
                    <w:rPr>
                      <w:rFonts w:ascii="宋体" w:hAnsi="宋体" w:hint="eastAsia"/>
                      <w:color w:val="000000"/>
                      <w:kern w:val="0"/>
                      <w:sz w:val="24"/>
                    </w:rPr>
                    <w:t>编号</w:t>
                  </w:r>
                </w:p>
              </w:tc>
              <w:tc>
                <w:tcPr>
                  <w:tcW w:w="1261" w:type="dxa"/>
                  <w:vAlign w:val="center"/>
                </w:tcPr>
                <w:p w:rsidR="00414DFB" w:rsidRPr="007F1C2C" w:rsidRDefault="00414DFB" w:rsidP="00996675">
                  <w:pPr>
                    <w:widowControl/>
                    <w:spacing w:before="57" w:line="252" w:lineRule="atLeast"/>
                    <w:jc w:val="center"/>
                    <w:rPr>
                      <w:rFonts w:ascii="CG Times" w:hAnsi="CG Times" w:cs="宋体" w:hint="eastAsia"/>
                      <w:color w:val="000000"/>
                      <w:kern w:val="0"/>
                      <w:szCs w:val="21"/>
                    </w:rPr>
                  </w:pPr>
                  <w:r w:rsidRPr="007F1C2C">
                    <w:rPr>
                      <w:rFonts w:ascii="宋体" w:hAnsi="宋体" w:hint="eastAsia"/>
                      <w:color w:val="000000"/>
                      <w:kern w:val="0"/>
                      <w:sz w:val="24"/>
                    </w:rPr>
                    <w:t>测量范围</w:t>
                  </w:r>
                </w:p>
              </w:tc>
              <w:tc>
                <w:tcPr>
                  <w:tcW w:w="1047" w:type="dxa"/>
                  <w:vAlign w:val="center"/>
                </w:tcPr>
                <w:p w:rsidR="00414DFB" w:rsidRPr="007F1C2C" w:rsidRDefault="00414DFB" w:rsidP="00013E19">
                  <w:pPr>
                    <w:widowControl/>
                    <w:spacing w:before="57" w:line="252" w:lineRule="atLeast"/>
                    <w:jc w:val="center"/>
                    <w:rPr>
                      <w:rFonts w:ascii="CG Times" w:hAnsi="CG Times" w:cs="宋体" w:hint="eastAsia"/>
                      <w:color w:val="000000"/>
                      <w:kern w:val="0"/>
                      <w:szCs w:val="21"/>
                    </w:rPr>
                  </w:pPr>
                  <w:r w:rsidRPr="007F1C2C">
                    <w:rPr>
                      <w:rFonts w:ascii="宋体" w:hAnsi="宋体" w:hint="eastAsia"/>
                      <w:color w:val="000000"/>
                      <w:kern w:val="0"/>
                      <w:sz w:val="24"/>
                    </w:rPr>
                    <w:t>准确度等级</w:t>
                  </w:r>
                </w:p>
              </w:tc>
              <w:tc>
                <w:tcPr>
                  <w:tcW w:w="1275" w:type="dxa"/>
                  <w:vAlign w:val="center"/>
                </w:tcPr>
                <w:p w:rsidR="00414DFB" w:rsidRPr="007F1C2C" w:rsidRDefault="00414DFB" w:rsidP="00996675">
                  <w:pPr>
                    <w:widowControl/>
                    <w:spacing w:before="57" w:line="252" w:lineRule="atLeast"/>
                    <w:jc w:val="center"/>
                    <w:rPr>
                      <w:rFonts w:ascii="CG Times" w:hAnsi="CG Times" w:cs="宋体" w:hint="eastAsia"/>
                      <w:color w:val="000000"/>
                      <w:kern w:val="0"/>
                      <w:szCs w:val="21"/>
                    </w:rPr>
                  </w:pPr>
                  <w:r w:rsidRPr="007F1C2C">
                    <w:rPr>
                      <w:rFonts w:ascii="宋体" w:hAnsi="宋体" w:hint="eastAsia"/>
                      <w:color w:val="000000"/>
                      <w:kern w:val="0"/>
                      <w:sz w:val="24"/>
                    </w:rPr>
                    <w:t>溯源机构名称</w:t>
                  </w:r>
                </w:p>
              </w:tc>
              <w:tc>
                <w:tcPr>
                  <w:tcW w:w="1463" w:type="dxa"/>
                  <w:vAlign w:val="center"/>
                </w:tcPr>
                <w:p w:rsidR="00414DFB" w:rsidRPr="007F1C2C" w:rsidRDefault="00414DFB" w:rsidP="00996675">
                  <w:pPr>
                    <w:widowControl/>
                    <w:spacing w:before="57" w:line="252" w:lineRule="atLeast"/>
                    <w:jc w:val="center"/>
                    <w:rPr>
                      <w:rFonts w:ascii="CG Times" w:hAnsi="CG Times" w:hint="eastAsia"/>
                      <w:color w:val="000000"/>
                      <w:kern w:val="0"/>
                      <w:szCs w:val="21"/>
                    </w:rPr>
                  </w:pPr>
                  <w:r w:rsidRPr="007F1C2C">
                    <w:rPr>
                      <w:rFonts w:ascii="宋体" w:hAnsi="宋体" w:hint="eastAsia"/>
                      <w:color w:val="000000"/>
                      <w:kern w:val="0"/>
                      <w:sz w:val="24"/>
                    </w:rPr>
                    <w:t>证书编号/有效期限</w:t>
                  </w:r>
                </w:p>
              </w:tc>
            </w:tr>
            <w:tr w:rsidR="00414DFB" w:rsidTr="00013E19">
              <w:trPr>
                <w:trHeight w:val="680"/>
              </w:trPr>
              <w:tc>
                <w:tcPr>
                  <w:tcW w:w="1261" w:type="dxa"/>
                  <w:vAlign w:val="center"/>
                </w:tcPr>
                <w:p w:rsidR="00414DFB" w:rsidRDefault="00414DFB" w:rsidP="001C7759">
                  <w:pPr>
                    <w:spacing w:line="360" w:lineRule="auto"/>
                    <w:rPr>
                      <w:sz w:val="24"/>
                      <w:highlight w:val="yellow"/>
                    </w:rPr>
                  </w:pPr>
                </w:p>
              </w:tc>
              <w:tc>
                <w:tcPr>
                  <w:tcW w:w="1261" w:type="dxa"/>
                  <w:vAlign w:val="center"/>
                </w:tcPr>
                <w:p w:rsidR="00414DFB" w:rsidRDefault="00414DFB" w:rsidP="001C7759">
                  <w:pPr>
                    <w:spacing w:line="360" w:lineRule="auto"/>
                    <w:rPr>
                      <w:sz w:val="24"/>
                      <w:highlight w:val="yellow"/>
                    </w:rPr>
                  </w:pPr>
                </w:p>
              </w:tc>
              <w:tc>
                <w:tcPr>
                  <w:tcW w:w="1261" w:type="dxa"/>
                  <w:vAlign w:val="center"/>
                </w:tcPr>
                <w:p w:rsidR="00414DFB" w:rsidRDefault="00414DFB" w:rsidP="001C7759">
                  <w:pPr>
                    <w:spacing w:line="360" w:lineRule="auto"/>
                    <w:rPr>
                      <w:sz w:val="24"/>
                      <w:highlight w:val="yellow"/>
                    </w:rPr>
                  </w:pPr>
                </w:p>
              </w:tc>
              <w:tc>
                <w:tcPr>
                  <w:tcW w:w="1261" w:type="dxa"/>
                  <w:vAlign w:val="center"/>
                </w:tcPr>
                <w:p w:rsidR="00414DFB" w:rsidRDefault="00414DFB" w:rsidP="001C7759">
                  <w:pPr>
                    <w:spacing w:line="360" w:lineRule="auto"/>
                    <w:rPr>
                      <w:sz w:val="24"/>
                      <w:highlight w:val="yellow"/>
                    </w:rPr>
                  </w:pPr>
                </w:p>
              </w:tc>
              <w:tc>
                <w:tcPr>
                  <w:tcW w:w="1047" w:type="dxa"/>
                  <w:vAlign w:val="center"/>
                </w:tcPr>
                <w:p w:rsidR="00414DFB" w:rsidRDefault="00414DFB" w:rsidP="001C7759">
                  <w:pPr>
                    <w:spacing w:line="360" w:lineRule="auto"/>
                    <w:rPr>
                      <w:sz w:val="24"/>
                      <w:highlight w:val="yellow"/>
                    </w:rPr>
                  </w:pPr>
                </w:p>
              </w:tc>
              <w:tc>
                <w:tcPr>
                  <w:tcW w:w="1275" w:type="dxa"/>
                  <w:vAlign w:val="center"/>
                </w:tcPr>
                <w:p w:rsidR="00414DFB" w:rsidRDefault="00414DFB" w:rsidP="001C7759">
                  <w:pPr>
                    <w:spacing w:line="360" w:lineRule="auto"/>
                    <w:rPr>
                      <w:sz w:val="24"/>
                      <w:highlight w:val="yellow"/>
                    </w:rPr>
                  </w:pPr>
                </w:p>
              </w:tc>
              <w:tc>
                <w:tcPr>
                  <w:tcW w:w="1463" w:type="dxa"/>
                  <w:vAlign w:val="center"/>
                </w:tcPr>
                <w:p w:rsidR="00414DFB" w:rsidRDefault="00414DFB" w:rsidP="001C7759">
                  <w:pPr>
                    <w:spacing w:line="360" w:lineRule="auto"/>
                    <w:rPr>
                      <w:sz w:val="24"/>
                      <w:highlight w:val="yellow"/>
                    </w:rPr>
                  </w:pPr>
                </w:p>
              </w:tc>
            </w:tr>
          </w:tbl>
          <w:p w:rsidR="00312879" w:rsidRDefault="00312879" w:rsidP="003557F5">
            <w:pPr>
              <w:rPr>
                <w:strike/>
                <w:color w:val="FF0000"/>
                <w:sz w:val="24"/>
              </w:rPr>
            </w:pPr>
          </w:p>
          <w:p w:rsidR="00AD312C" w:rsidRPr="005C1A23" w:rsidRDefault="00AD312C" w:rsidP="003557F5">
            <w:pPr>
              <w:rPr>
                <w:strike/>
                <w:color w:val="FF0000"/>
                <w:sz w:val="24"/>
              </w:rPr>
            </w:pPr>
          </w:p>
        </w:tc>
      </w:tr>
      <w:tr w:rsidR="00C34A9D" w:rsidRPr="00135375" w:rsidTr="007B04E7">
        <w:trPr>
          <w:trHeight w:val="1267"/>
        </w:trPr>
        <w:tc>
          <w:tcPr>
            <w:tcW w:w="5000" w:type="pct"/>
            <w:gridSpan w:val="2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421256" w:rsidRDefault="00F56202" w:rsidP="003557F5">
            <w:pPr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参比</w:t>
            </w:r>
            <w:r>
              <w:rPr>
                <w:rFonts w:hint="eastAsia"/>
                <w:sz w:val="24"/>
              </w:rPr>
              <w:t>实验室</w:t>
            </w:r>
            <w:r w:rsidR="00D54474">
              <w:rPr>
                <w:rFonts w:hint="eastAsia"/>
                <w:sz w:val="24"/>
              </w:rPr>
              <w:t>意见：</w:t>
            </w:r>
          </w:p>
          <w:p w:rsidR="00EF13D1" w:rsidRDefault="00EF13D1" w:rsidP="003557F5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</w:t>
            </w:r>
          </w:p>
          <w:p w:rsidR="00D54474" w:rsidRPr="00135375" w:rsidRDefault="00D54474" w:rsidP="003557F5">
            <w:pPr>
              <w:rPr>
                <w:sz w:val="24"/>
              </w:rPr>
            </w:pPr>
          </w:p>
          <w:p w:rsidR="00C34A9D" w:rsidRPr="00135375" w:rsidRDefault="00F56202" w:rsidP="00EF13D1">
            <w:pPr>
              <w:ind w:leftChars="1800" w:left="378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负责人</w:t>
            </w:r>
            <w:r w:rsidR="00C34A9D" w:rsidRPr="00135375">
              <w:rPr>
                <w:rFonts w:hint="eastAsia"/>
                <w:sz w:val="24"/>
              </w:rPr>
              <w:t>签名：</w:t>
            </w:r>
          </w:p>
          <w:p w:rsidR="00C34A9D" w:rsidRPr="00135375" w:rsidRDefault="00C34A9D" w:rsidP="00013E19">
            <w:pPr>
              <w:spacing w:afterLines="50"/>
              <w:ind w:leftChars="2700" w:left="5670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年</w:t>
            </w:r>
            <w:r w:rsidRPr="00135375">
              <w:rPr>
                <w:rFonts w:hint="eastAsia"/>
                <w:sz w:val="24"/>
              </w:rPr>
              <w:t xml:space="preserve">    </w:t>
            </w:r>
            <w:r w:rsidRPr="00135375">
              <w:rPr>
                <w:rFonts w:hint="eastAsia"/>
                <w:sz w:val="24"/>
              </w:rPr>
              <w:t>月</w:t>
            </w:r>
            <w:r w:rsidRPr="00135375">
              <w:rPr>
                <w:rFonts w:hint="eastAsia"/>
                <w:sz w:val="24"/>
              </w:rPr>
              <w:t xml:space="preserve">    </w:t>
            </w:r>
            <w:r w:rsidRPr="00135375">
              <w:rPr>
                <w:rFonts w:hint="eastAsia"/>
                <w:sz w:val="24"/>
              </w:rPr>
              <w:t>日</w:t>
            </w:r>
          </w:p>
        </w:tc>
      </w:tr>
    </w:tbl>
    <w:p w:rsidR="00135375" w:rsidRPr="00C34A9D" w:rsidRDefault="00135375" w:rsidP="00806586">
      <w:pPr>
        <w:adjustRightInd w:val="0"/>
        <w:snapToGrid w:val="0"/>
        <w:rPr>
          <w:rFonts w:ascii="方正小标宋简体" w:eastAsia="方正小标宋简体"/>
          <w:sz w:val="24"/>
        </w:rPr>
      </w:pPr>
    </w:p>
    <w:sectPr w:rsidR="00135375" w:rsidRPr="00C34A9D" w:rsidSect="00806586">
      <w:headerReference w:type="even" r:id="rId7"/>
      <w:headerReference w:type="default" r:id="rId8"/>
      <w:footerReference w:type="even" r:id="rId9"/>
      <w:pgSz w:w="11906" w:h="16838" w:code="9"/>
      <w:pgMar w:top="1418" w:right="1474" w:bottom="851" w:left="1588" w:header="397" w:footer="1048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3BCB" w:rsidRDefault="001E3BCB">
      <w:r>
        <w:separator/>
      </w:r>
    </w:p>
  </w:endnote>
  <w:endnote w:type="continuationSeparator" w:id="0">
    <w:p w:rsidR="001E3BCB" w:rsidRDefault="001E3B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幼圆">
    <w:panose1 w:val="0201050906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G Time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3922" w:rsidRDefault="00D03922" w:rsidP="00BE7F0E">
    <w:pPr>
      <w:pStyle w:val="a3"/>
      <w:framePr w:wrap="around" w:vAnchor="text" w:hAnchor="margin" w:xAlign="outside" w:y="1"/>
      <w:rPr>
        <w:rStyle w:val="a4"/>
        <w:sz w:val="32"/>
      </w:rPr>
    </w:pPr>
    <w:r>
      <w:rPr>
        <w:rStyle w:val="a4"/>
        <w:rFonts w:hint="eastAsia"/>
        <w:sz w:val="28"/>
      </w:rPr>
      <w:t>─</w:t>
    </w:r>
    <w:r w:rsidR="00F37488">
      <w:rPr>
        <w:rStyle w:val="a4"/>
        <w:sz w:val="28"/>
      </w:rPr>
      <w:fldChar w:fldCharType="begin"/>
    </w:r>
    <w:r>
      <w:rPr>
        <w:rStyle w:val="a4"/>
        <w:sz w:val="28"/>
      </w:rPr>
      <w:instrText xml:space="preserve">PAGE  </w:instrText>
    </w:r>
    <w:r w:rsidR="00F37488">
      <w:rPr>
        <w:rStyle w:val="a4"/>
        <w:sz w:val="28"/>
      </w:rPr>
      <w:fldChar w:fldCharType="separate"/>
    </w:r>
    <w:r w:rsidR="002A320D">
      <w:rPr>
        <w:rStyle w:val="a4"/>
        <w:noProof/>
        <w:sz w:val="28"/>
      </w:rPr>
      <w:t>2</w:t>
    </w:r>
    <w:r w:rsidR="00F37488">
      <w:rPr>
        <w:rStyle w:val="a4"/>
        <w:sz w:val="28"/>
      </w:rPr>
      <w:fldChar w:fldCharType="end"/>
    </w:r>
    <w:r>
      <w:rPr>
        <w:rStyle w:val="a4"/>
        <w:rFonts w:hint="eastAsia"/>
        <w:sz w:val="28"/>
      </w:rPr>
      <w:t>─</w:t>
    </w:r>
  </w:p>
  <w:p w:rsidR="008406C2" w:rsidRDefault="008406C2">
    <w:pPr>
      <w:pStyle w:val="a3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3BCB" w:rsidRDefault="001E3BCB">
      <w:r>
        <w:separator/>
      </w:r>
    </w:p>
  </w:footnote>
  <w:footnote w:type="continuationSeparator" w:id="0">
    <w:p w:rsidR="001E3BCB" w:rsidRDefault="001E3B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6C2" w:rsidRDefault="008406C2" w:rsidP="00B315F2">
    <w:pPr>
      <w:pStyle w:val="a5"/>
      <w:pBdr>
        <w:bottom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6C2" w:rsidRDefault="008406C2" w:rsidP="00B315F2">
    <w:pPr>
      <w:pStyle w:val="a5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E143A"/>
    <w:multiLevelType w:val="hybridMultilevel"/>
    <w:tmpl w:val="6C22EE04"/>
    <w:lvl w:ilvl="0" w:tplc="0409000F">
      <w:start w:val="1"/>
      <w:numFmt w:val="decimal"/>
      <w:lvlText w:val="%1."/>
      <w:lvlJc w:val="left"/>
      <w:pPr>
        <w:tabs>
          <w:tab w:val="num" w:pos="2115"/>
        </w:tabs>
        <w:ind w:left="2115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2535"/>
        </w:tabs>
        <w:ind w:left="253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955"/>
        </w:tabs>
        <w:ind w:left="295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75"/>
        </w:tabs>
        <w:ind w:left="337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795"/>
        </w:tabs>
        <w:ind w:left="379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35"/>
        </w:tabs>
        <w:ind w:left="463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5055"/>
        </w:tabs>
        <w:ind w:left="505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75"/>
        </w:tabs>
        <w:ind w:left="5475" w:hanging="420"/>
      </w:pPr>
    </w:lvl>
  </w:abstractNum>
  <w:abstractNum w:abstractNumId="1">
    <w:nsid w:val="0C205EE7"/>
    <w:multiLevelType w:val="hybridMultilevel"/>
    <w:tmpl w:val="96E8C52A"/>
    <w:lvl w:ilvl="0" w:tplc="F834A7F6">
      <w:start w:val="1"/>
      <w:numFmt w:val="japaneseCounting"/>
      <w:lvlText w:val="%1、"/>
      <w:lvlJc w:val="left"/>
      <w:pPr>
        <w:tabs>
          <w:tab w:val="num" w:pos="960"/>
        </w:tabs>
        <w:ind w:left="96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915"/>
        </w:tabs>
        <w:ind w:left="91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335"/>
        </w:tabs>
        <w:ind w:left="1335" w:hanging="420"/>
      </w:pPr>
    </w:lvl>
    <w:lvl w:ilvl="3" w:tplc="0409000F">
      <w:start w:val="1"/>
      <w:numFmt w:val="decimal"/>
      <w:lvlText w:val="%4."/>
      <w:lvlJc w:val="left"/>
      <w:pPr>
        <w:tabs>
          <w:tab w:val="num" w:pos="1839"/>
        </w:tabs>
        <w:ind w:left="1839" w:hanging="420"/>
      </w:pPr>
      <w:rPr>
        <w:rFonts w:hint="default"/>
      </w:rPr>
    </w:lvl>
    <w:lvl w:ilvl="4" w:tplc="4CE699E2">
      <w:start w:val="4"/>
      <w:numFmt w:val="chineseCountingThousand"/>
      <w:lvlText w:val="%5、"/>
      <w:lvlJc w:val="left"/>
      <w:pPr>
        <w:tabs>
          <w:tab w:val="num" w:pos="2175"/>
        </w:tabs>
        <w:ind w:left="2175" w:hanging="420"/>
      </w:pPr>
      <w:rPr>
        <w:rFonts w:hint="eastAsia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95"/>
        </w:tabs>
        <w:ind w:left="259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015"/>
        </w:tabs>
        <w:ind w:left="301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435"/>
        </w:tabs>
        <w:ind w:left="343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855"/>
        </w:tabs>
        <w:ind w:left="3855" w:hanging="420"/>
      </w:pPr>
    </w:lvl>
  </w:abstractNum>
  <w:abstractNum w:abstractNumId="2">
    <w:nsid w:val="12F91EA7"/>
    <w:multiLevelType w:val="hybridMultilevel"/>
    <w:tmpl w:val="8F7C323E"/>
    <w:lvl w:ilvl="0" w:tplc="04090011">
      <w:start w:val="1"/>
      <w:numFmt w:val="decimal"/>
      <w:lvlText w:val="%1)"/>
      <w:lvlJc w:val="left"/>
      <w:pPr>
        <w:tabs>
          <w:tab w:val="num" w:pos="525"/>
        </w:tabs>
        <w:ind w:left="525" w:hanging="42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945"/>
        </w:tabs>
        <w:ind w:left="945" w:hanging="420"/>
      </w:pPr>
      <w:rPr>
        <w:rFonts w:hint="default"/>
      </w:rPr>
    </w:lvl>
    <w:lvl w:ilvl="2" w:tplc="03BEE814">
      <w:start w:val="6"/>
      <w:numFmt w:val="decimal"/>
      <w:lvlText w:val="%3、"/>
      <w:lvlJc w:val="left"/>
      <w:pPr>
        <w:tabs>
          <w:tab w:val="num" w:pos="1305"/>
        </w:tabs>
        <w:ind w:left="1305" w:hanging="360"/>
      </w:pPr>
      <w:rPr>
        <w:rFonts w:ascii="宋体" w:hAnsi="宋体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785"/>
        </w:tabs>
        <w:ind w:left="178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205"/>
        </w:tabs>
        <w:ind w:left="220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625"/>
        </w:tabs>
        <w:ind w:left="262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045"/>
        </w:tabs>
        <w:ind w:left="304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465"/>
        </w:tabs>
        <w:ind w:left="346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885"/>
        </w:tabs>
        <w:ind w:left="3885" w:hanging="420"/>
      </w:pPr>
    </w:lvl>
  </w:abstractNum>
  <w:abstractNum w:abstractNumId="3">
    <w:nsid w:val="140E06D5"/>
    <w:multiLevelType w:val="hybridMultilevel"/>
    <w:tmpl w:val="70E80548"/>
    <w:lvl w:ilvl="0" w:tplc="6016C566">
      <w:start w:val="1"/>
      <w:numFmt w:val="decimal"/>
      <w:lvlText w:val="%1．"/>
      <w:lvlJc w:val="left"/>
      <w:pPr>
        <w:ind w:left="1258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78" w:hanging="420"/>
      </w:pPr>
    </w:lvl>
    <w:lvl w:ilvl="2" w:tplc="0409001B" w:tentative="1">
      <w:start w:val="1"/>
      <w:numFmt w:val="lowerRoman"/>
      <w:lvlText w:val="%3."/>
      <w:lvlJc w:val="right"/>
      <w:pPr>
        <w:ind w:left="1798" w:hanging="420"/>
      </w:pPr>
    </w:lvl>
    <w:lvl w:ilvl="3" w:tplc="0409000F" w:tentative="1">
      <w:start w:val="1"/>
      <w:numFmt w:val="decimal"/>
      <w:lvlText w:val="%4."/>
      <w:lvlJc w:val="left"/>
      <w:pPr>
        <w:ind w:left="2218" w:hanging="420"/>
      </w:pPr>
    </w:lvl>
    <w:lvl w:ilvl="4" w:tplc="04090019" w:tentative="1">
      <w:start w:val="1"/>
      <w:numFmt w:val="lowerLetter"/>
      <w:lvlText w:val="%5)"/>
      <w:lvlJc w:val="left"/>
      <w:pPr>
        <w:ind w:left="2638" w:hanging="420"/>
      </w:pPr>
    </w:lvl>
    <w:lvl w:ilvl="5" w:tplc="0409001B" w:tentative="1">
      <w:start w:val="1"/>
      <w:numFmt w:val="lowerRoman"/>
      <w:lvlText w:val="%6."/>
      <w:lvlJc w:val="right"/>
      <w:pPr>
        <w:ind w:left="3058" w:hanging="420"/>
      </w:pPr>
    </w:lvl>
    <w:lvl w:ilvl="6" w:tplc="0409000F" w:tentative="1">
      <w:start w:val="1"/>
      <w:numFmt w:val="decimal"/>
      <w:lvlText w:val="%7."/>
      <w:lvlJc w:val="left"/>
      <w:pPr>
        <w:ind w:left="3478" w:hanging="420"/>
      </w:pPr>
    </w:lvl>
    <w:lvl w:ilvl="7" w:tplc="04090019" w:tentative="1">
      <w:start w:val="1"/>
      <w:numFmt w:val="lowerLetter"/>
      <w:lvlText w:val="%8)"/>
      <w:lvlJc w:val="left"/>
      <w:pPr>
        <w:ind w:left="3898" w:hanging="420"/>
      </w:pPr>
    </w:lvl>
    <w:lvl w:ilvl="8" w:tplc="0409001B" w:tentative="1">
      <w:start w:val="1"/>
      <w:numFmt w:val="lowerRoman"/>
      <w:lvlText w:val="%9."/>
      <w:lvlJc w:val="right"/>
      <w:pPr>
        <w:ind w:left="4318" w:hanging="420"/>
      </w:pPr>
    </w:lvl>
  </w:abstractNum>
  <w:abstractNum w:abstractNumId="4">
    <w:nsid w:val="242B3C40"/>
    <w:multiLevelType w:val="hybridMultilevel"/>
    <w:tmpl w:val="C9147BC8"/>
    <w:lvl w:ilvl="0" w:tplc="0409000F">
      <w:start w:val="1"/>
      <w:numFmt w:val="decimal"/>
      <w:lvlText w:val="%1."/>
      <w:lvlJc w:val="left"/>
      <w:pPr>
        <w:tabs>
          <w:tab w:val="num" w:pos="1980"/>
        </w:tabs>
        <w:ind w:left="1980" w:hanging="420"/>
      </w:pPr>
    </w:lvl>
    <w:lvl w:ilvl="1" w:tplc="04090011">
      <w:start w:val="1"/>
      <w:numFmt w:val="decimal"/>
      <w:lvlText w:val="%2)"/>
      <w:lvlJc w:val="left"/>
      <w:pPr>
        <w:tabs>
          <w:tab w:val="num" w:pos="2400"/>
        </w:tabs>
        <w:ind w:left="240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20"/>
        </w:tabs>
        <w:ind w:left="28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660"/>
        </w:tabs>
        <w:ind w:left="366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920"/>
        </w:tabs>
        <w:ind w:left="492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340"/>
        </w:tabs>
        <w:ind w:left="5340" w:hanging="420"/>
      </w:pPr>
    </w:lvl>
  </w:abstractNum>
  <w:abstractNum w:abstractNumId="5">
    <w:nsid w:val="4AD21A56"/>
    <w:multiLevelType w:val="hybridMultilevel"/>
    <w:tmpl w:val="02DAE2E8"/>
    <w:lvl w:ilvl="0" w:tplc="ED06AAEE">
      <w:start w:val="1"/>
      <w:numFmt w:val="decimal"/>
      <w:lvlText w:val="%1、"/>
      <w:lvlJc w:val="left"/>
      <w:pPr>
        <w:tabs>
          <w:tab w:val="num" w:pos="1282"/>
        </w:tabs>
        <w:ind w:left="1282" w:hanging="720"/>
      </w:pPr>
      <w:rPr>
        <w:rFonts w:hint="eastAsia"/>
      </w:rPr>
    </w:lvl>
    <w:lvl w:ilvl="1" w:tplc="0FA0B520">
      <w:start w:val="1"/>
      <w:numFmt w:val="decimal"/>
      <w:lvlText w:val="%2)"/>
      <w:lvlJc w:val="left"/>
      <w:pPr>
        <w:tabs>
          <w:tab w:val="num" w:pos="757"/>
        </w:tabs>
        <w:ind w:left="0" w:firstLine="397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22"/>
        </w:tabs>
        <w:ind w:left="182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42"/>
        </w:tabs>
        <w:ind w:left="2242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662"/>
        </w:tabs>
        <w:ind w:left="2662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82"/>
        </w:tabs>
        <w:ind w:left="308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02"/>
        </w:tabs>
        <w:ind w:left="3502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22"/>
        </w:tabs>
        <w:ind w:left="3922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42"/>
        </w:tabs>
        <w:ind w:left="4342" w:hanging="420"/>
      </w:pPr>
    </w:lvl>
  </w:abstractNum>
  <w:abstractNum w:abstractNumId="6">
    <w:nsid w:val="4BB40DFB"/>
    <w:multiLevelType w:val="hybridMultilevel"/>
    <w:tmpl w:val="01E27260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7">
    <w:nsid w:val="50062DB9"/>
    <w:multiLevelType w:val="hybridMultilevel"/>
    <w:tmpl w:val="A7644E7A"/>
    <w:lvl w:ilvl="0" w:tplc="0409000F">
      <w:start w:val="1"/>
      <w:numFmt w:val="decimal"/>
      <w:lvlText w:val="%1."/>
      <w:lvlJc w:val="left"/>
      <w:pPr>
        <w:tabs>
          <w:tab w:val="num" w:pos="2235"/>
        </w:tabs>
        <w:ind w:left="2235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2655"/>
        </w:tabs>
        <w:ind w:left="265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075"/>
        </w:tabs>
        <w:ind w:left="307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95"/>
        </w:tabs>
        <w:ind w:left="349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915"/>
        </w:tabs>
        <w:ind w:left="391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35"/>
        </w:tabs>
        <w:ind w:left="433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55"/>
        </w:tabs>
        <w:ind w:left="475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5175"/>
        </w:tabs>
        <w:ind w:left="517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595"/>
        </w:tabs>
        <w:ind w:left="5595" w:hanging="420"/>
      </w:pPr>
    </w:lvl>
  </w:abstractNum>
  <w:abstractNum w:abstractNumId="8">
    <w:nsid w:val="55D2232B"/>
    <w:multiLevelType w:val="hybridMultilevel"/>
    <w:tmpl w:val="842C04B4"/>
    <w:lvl w:ilvl="0" w:tplc="0BE21D90">
      <w:start w:val="1"/>
      <w:numFmt w:val="japaneseCounting"/>
      <w:lvlText w:val="%1、"/>
      <w:lvlJc w:val="left"/>
      <w:pPr>
        <w:tabs>
          <w:tab w:val="num" w:pos="1350"/>
        </w:tabs>
        <w:ind w:left="1350" w:hanging="720"/>
      </w:pPr>
      <w:rPr>
        <w:rFonts w:hint="default"/>
      </w:rPr>
    </w:lvl>
    <w:lvl w:ilvl="1" w:tplc="E09ECDA2">
      <w:start w:val="1"/>
      <w:numFmt w:val="japaneseCounting"/>
      <w:lvlText w:val="（%2）"/>
      <w:lvlJc w:val="left"/>
      <w:pPr>
        <w:tabs>
          <w:tab w:val="num" w:pos="1905"/>
        </w:tabs>
        <w:ind w:left="1905" w:hanging="855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10"/>
        </w:tabs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30"/>
        </w:tabs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50"/>
        </w:tabs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70"/>
        </w:tabs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90"/>
        </w:tabs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10"/>
        </w:tabs>
        <w:ind w:left="4410" w:hanging="420"/>
      </w:pPr>
    </w:lvl>
  </w:abstractNum>
  <w:abstractNum w:abstractNumId="9">
    <w:nsid w:val="579700E2"/>
    <w:multiLevelType w:val="hybridMultilevel"/>
    <w:tmpl w:val="7E48FA74"/>
    <w:lvl w:ilvl="0" w:tplc="0EC4D71A">
      <w:start w:val="1"/>
      <w:numFmt w:val="bullet"/>
      <w:lvlText w:val=""/>
      <w:lvlJc w:val="left"/>
      <w:pPr>
        <w:tabs>
          <w:tab w:val="num" w:pos="1317"/>
        </w:tabs>
        <w:ind w:left="1317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0">
    <w:nsid w:val="6C281644"/>
    <w:multiLevelType w:val="hybridMultilevel"/>
    <w:tmpl w:val="DA349DC0"/>
    <w:lvl w:ilvl="0" w:tplc="04090011">
      <w:start w:val="1"/>
      <w:numFmt w:val="decimal"/>
      <w:lvlText w:val="%1)"/>
      <w:lvlJc w:val="left"/>
      <w:pPr>
        <w:tabs>
          <w:tab w:val="num" w:pos="1365"/>
        </w:tabs>
        <w:ind w:left="1365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1785"/>
        </w:tabs>
        <w:ind w:left="178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25"/>
        </w:tabs>
        <w:ind w:left="262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045"/>
        </w:tabs>
        <w:ind w:left="304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465"/>
        </w:tabs>
        <w:ind w:left="346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85"/>
        </w:tabs>
        <w:ind w:left="388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305"/>
        </w:tabs>
        <w:ind w:left="430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725"/>
        </w:tabs>
        <w:ind w:left="4725" w:hanging="420"/>
      </w:pPr>
    </w:lvl>
  </w:abstractNum>
  <w:abstractNum w:abstractNumId="11">
    <w:nsid w:val="73FA0EB4"/>
    <w:multiLevelType w:val="hybridMultilevel"/>
    <w:tmpl w:val="7874801E"/>
    <w:lvl w:ilvl="0" w:tplc="0409000F">
      <w:start w:val="1"/>
      <w:numFmt w:val="decimal"/>
      <w:lvlText w:val="%1."/>
      <w:lvlJc w:val="left"/>
      <w:pPr>
        <w:tabs>
          <w:tab w:val="num" w:pos="1980"/>
        </w:tabs>
        <w:ind w:left="198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2400"/>
        </w:tabs>
        <w:ind w:left="240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20"/>
        </w:tabs>
        <w:ind w:left="28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660"/>
        </w:tabs>
        <w:ind w:left="366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920"/>
        </w:tabs>
        <w:ind w:left="492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340"/>
        </w:tabs>
        <w:ind w:left="5340" w:hanging="420"/>
      </w:pPr>
    </w:lvl>
  </w:abstractNum>
  <w:num w:numId="1">
    <w:abstractNumId w:val="8"/>
  </w:num>
  <w:num w:numId="2">
    <w:abstractNumId w:val="5"/>
  </w:num>
  <w:num w:numId="3">
    <w:abstractNumId w:val="3"/>
  </w:num>
  <w:num w:numId="4">
    <w:abstractNumId w:val="1"/>
  </w:num>
  <w:num w:numId="5">
    <w:abstractNumId w:val="11"/>
  </w:num>
  <w:num w:numId="6">
    <w:abstractNumId w:val="0"/>
  </w:num>
  <w:num w:numId="7">
    <w:abstractNumId w:val="7"/>
  </w:num>
  <w:num w:numId="8">
    <w:abstractNumId w:val="4"/>
  </w:num>
  <w:num w:numId="9">
    <w:abstractNumId w:val="2"/>
  </w:num>
  <w:num w:numId="10">
    <w:abstractNumId w:val="10"/>
  </w:num>
  <w:num w:numId="11">
    <w:abstractNumId w:val="6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attachedTemplate r:id="rId1"/>
  <w:stylePaneFormatFilter w:val="3F01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7648B"/>
    <w:rsid w:val="0000745F"/>
    <w:rsid w:val="00013E19"/>
    <w:rsid w:val="000224BF"/>
    <w:rsid w:val="000313B6"/>
    <w:rsid w:val="00034815"/>
    <w:rsid w:val="000523E0"/>
    <w:rsid w:val="00055EDC"/>
    <w:rsid w:val="00060133"/>
    <w:rsid w:val="000619EE"/>
    <w:rsid w:val="000651E9"/>
    <w:rsid w:val="000654D6"/>
    <w:rsid w:val="00073F01"/>
    <w:rsid w:val="00081545"/>
    <w:rsid w:val="0008208B"/>
    <w:rsid w:val="000A0367"/>
    <w:rsid w:val="000A0C34"/>
    <w:rsid w:val="000A3520"/>
    <w:rsid w:val="000B4F58"/>
    <w:rsid w:val="000C341E"/>
    <w:rsid w:val="000C3844"/>
    <w:rsid w:val="000C5D79"/>
    <w:rsid w:val="000C63AF"/>
    <w:rsid w:val="000C7565"/>
    <w:rsid w:val="000E42B2"/>
    <w:rsid w:val="000F1164"/>
    <w:rsid w:val="000F577A"/>
    <w:rsid w:val="00124B82"/>
    <w:rsid w:val="00135375"/>
    <w:rsid w:val="00135C74"/>
    <w:rsid w:val="001363EF"/>
    <w:rsid w:val="00172152"/>
    <w:rsid w:val="001810DF"/>
    <w:rsid w:val="00190A5F"/>
    <w:rsid w:val="00194DE3"/>
    <w:rsid w:val="001C4B91"/>
    <w:rsid w:val="001C63A8"/>
    <w:rsid w:val="001C693A"/>
    <w:rsid w:val="001C7759"/>
    <w:rsid w:val="001E1786"/>
    <w:rsid w:val="001E3BCB"/>
    <w:rsid w:val="00234A20"/>
    <w:rsid w:val="00235148"/>
    <w:rsid w:val="00236A75"/>
    <w:rsid w:val="002603A0"/>
    <w:rsid w:val="0026226D"/>
    <w:rsid w:val="002656CF"/>
    <w:rsid w:val="00266FFA"/>
    <w:rsid w:val="00267E87"/>
    <w:rsid w:val="0029272B"/>
    <w:rsid w:val="00294603"/>
    <w:rsid w:val="0029553B"/>
    <w:rsid w:val="002A320D"/>
    <w:rsid w:val="002A5483"/>
    <w:rsid w:val="002B39D2"/>
    <w:rsid w:val="002B6E7A"/>
    <w:rsid w:val="002C07CD"/>
    <w:rsid w:val="002C30B3"/>
    <w:rsid w:val="002D3764"/>
    <w:rsid w:val="002E0079"/>
    <w:rsid w:val="002F67D8"/>
    <w:rsid w:val="002F71A5"/>
    <w:rsid w:val="00302682"/>
    <w:rsid w:val="0030330F"/>
    <w:rsid w:val="00312879"/>
    <w:rsid w:val="0031623A"/>
    <w:rsid w:val="00323C3C"/>
    <w:rsid w:val="0034729D"/>
    <w:rsid w:val="00361CE8"/>
    <w:rsid w:val="00361E25"/>
    <w:rsid w:val="00362076"/>
    <w:rsid w:val="003716A0"/>
    <w:rsid w:val="00397CB9"/>
    <w:rsid w:val="003A224A"/>
    <w:rsid w:val="003A48C2"/>
    <w:rsid w:val="003C19B5"/>
    <w:rsid w:val="003D2C08"/>
    <w:rsid w:val="003D2EEC"/>
    <w:rsid w:val="003E5051"/>
    <w:rsid w:val="004149CB"/>
    <w:rsid w:val="00414DFB"/>
    <w:rsid w:val="00421256"/>
    <w:rsid w:val="0043165F"/>
    <w:rsid w:val="0043381D"/>
    <w:rsid w:val="004358EB"/>
    <w:rsid w:val="0044072C"/>
    <w:rsid w:val="004762B0"/>
    <w:rsid w:val="004A76BA"/>
    <w:rsid w:val="004B7CED"/>
    <w:rsid w:val="004D45B4"/>
    <w:rsid w:val="004E469E"/>
    <w:rsid w:val="004F6F55"/>
    <w:rsid w:val="00505103"/>
    <w:rsid w:val="005120CF"/>
    <w:rsid w:val="00521B09"/>
    <w:rsid w:val="0052647B"/>
    <w:rsid w:val="00536321"/>
    <w:rsid w:val="005439EC"/>
    <w:rsid w:val="00547790"/>
    <w:rsid w:val="005731B0"/>
    <w:rsid w:val="00576D1A"/>
    <w:rsid w:val="00577C6C"/>
    <w:rsid w:val="00594DDB"/>
    <w:rsid w:val="005A15E9"/>
    <w:rsid w:val="005B168B"/>
    <w:rsid w:val="005C1A23"/>
    <w:rsid w:val="005C7AC0"/>
    <w:rsid w:val="005D0392"/>
    <w:rsid w:val="005D1F1A"/>
    <w:rsid w:val="005D6E21"/>
    <w:rsid w:val="005E4BCA"/>
    <w:rsid w:val="005E7695"/>
    <w:rsid w:val="005F1C19"/>
    <w:rsid w:val="005F1CFB"/>
    <w:rsid w:val="005F33FB"/>
    <w:rsid w:val="00626FB4"/>
    <w:rsid w:val="00637FF9"/>
    <w:rsid w:val="00657F5C"/>
    <w:rsid w:val="00664736"/>
    <w:rsid w:val="00685413"/>
    <w:rsid w:val="00690B62"/>
    <w:rsid w:val="00690CA5"/>
    <w:rsid w:val="006A3F0E"/>
    <w:rsid w:val="006A518C"/>
    <w:rsid w:val="006E0E6D"/>
    <w:rsid w:val="006E2EE9"/>
    <w:rsid w:val="006F45DE"/>
    <w:rsid w:val="006F4CC5"/>
    <w:rsid w:val="006F7465"/>
    <w:rsid w:val="006F7C87"/>
    <w:rsid w:val="0070156D"/>
    <w:rsid w:val="00701F3A"/>
    <w:rsid w:val="00703D7D"/>
    <w:rsid w:val="00736291"/>
    <w:rsid w:val="00753A4A"/>
    <w:rsid w:val="00762E4C"/>
    <w:rsid w:val="00766F5D"/>
    <w:rsid w:val="00767512"/>
    <w:rsid w:val="0077569D"/>
    <w:rsid w:val="007758E5"/>
    <w:rsid w:val="007A6213"/>
    <w:rsid w:val="007A6E36"/>
    <w:rsid w:val="007B04E7"/>
    <w:rsid w:val="007C75A8"/>
    <w:rsid w:val="007D15FC"/>
    <w:rsid w:val="007D4291"/>
    <w:rsid w:val="007D73BC"/>
    <w:rsid w:val="007E14EB"/>
    <w:rsid w:val="007E726A"/>
    <w:rsid w:val="007F1C2C"/>
    <w:rsid w:val="007F275B"/>
    <w:rsid w:val="00806586"/>
    <w:rsid w:val="008225EB"/>
    <w:rsid w:val="00823C95"/>
    <w:rsid w:val="00831A1F"/>
    <w:rsid w:val="008406C2"/>
    <w:rsid w:val="00841883"/>
    <w:rsid w:val="0085082C"/>
    <w:rsid w:val="00873BA4"/>
    <w:rsid w:val="008833E1"/>
    <w:rsid w:val="00886B47"/>
    <w:rsid w:val="00896CFD"/>
    <w:rsid w:val="008A0371"/>
    <w:rsid w:val="008D3DF2"/>
    <w:rsid w:val="008E39BB"/>
    <w:rsid w:val="008E5F55"/>
    <w:rsid w:val="008F3A81"/>
    <w:rsid w:val="008F4772"/>
    <w:rsid w:val="008F681D"/>
    <w:rsid w:val="008F756F"/>
    <w:rsid w:val="00901E31"/>
    <w:rsid w:val="009377C7"/>
    <w:rsid w:val="009441F7"/>
    <w:rsid w:val="009525DC"/>
    <w:rsid w:val="00961EF5"/>
    <w:rsid w:val="009667F2"/>
    <w:rsid w:val="0097648B"/>
    <w:rsid w:val="009767A4"/>
    <w:rsid w:val="009965E9"/>
    <w:rsid w:val="00996675"/>
    <w:rsid w:val="009970BD"/>
    <w:rsid w:val="009B7561"/>
    <w:rsid w:val="009C61EC"/>
    <w:rsid w:val="009E11B3"/>
    <w:rsid w:val="00A46C6B"/>
    <w:rsid w:val="00A60327"/>
    <w:rsid w:val="00A7020A"/>
    <w:rsid w:val="00A717E1"/>
    <w:rsid w:val="00A74690"/>
    <w:rsid w:val="00A77895"/>
    <w:rsid w:val="00A872CC"/>
    <w:rsid w:val="00A9753A"/>
    <w:rsid w:val="00AA17DD"/>
    <w:rsid w:val="00AA47A8"/>
    <w:rsid w:val="00AB05C5"/>
    <w:rsid w:val="00AD312C"/>
    <w:rsid w:val="00AE21B0"/>
    <w:rsid w:val="00AF0A6A"/>
    <w:rsid w:val="00B07C92"/>
    <w:rsid w:val="00B12031"/>
    <w:rsid w:val="00B24128"/>
    <w:rsid w:val="00B315F2"/>
    <w:rsid w:val="00B322A8"/>
    <w:rsid w:val="00B378D8"/>
    <w:rsid w:val="00B51206"/>
    <w:rsid w:val="00B628F3"/>
    <w:rsid w:val="00B62B9E"/>
    <w:rsid w:val="00B66F54"/>
    <w:rsid w:val="00B90BB5"/>
    <w:rsid w:val="00BA22ED"/>
    <w:rsid w:val="00BA7F0F"/>
    <w:rsid w:val="00BB4EEA"/>
    <w:rsid w:val="00BC7BA7"/>
    <w:rsid w:val="00BD07BA"/>
    <w:rsid w:val="00BE4BF2"/>
    <w:rsid w:val="00BE7F0E"/>
    <w:rsid w:val="00BF2B64"/>
    <w:rsid w:val="00BF2E6D"/>
    <w:rsid w:val="00C10543"/>
    <w:rsid w:val="00C30CBE"/>
    <w:rsid w:val="00C31C9D"/>
    <w:rsid w:val="00C31CAA"/>
    <w:rsid w:val="00C34A9D"/>
    <w:rsid w:val="00C539DC"/>
    <w:rsid w:val="00C605C5"/>
    <w:rsid w:val="00C666F0"/>
    <w:rsid w:val="00C87386"/>
    <w:rsid w:val="00CA1A55"/>
    <w:rsid w:val="00CA6563"/>
    <w:rsid w:val="00CA6C0D"/>
    <w:rsid w:val="00CD33AD"/>
    <w:rsid w:val="00CE7C36"/>
    <w:rsid w:val="00D03922"/>
    <w:rsid w:val="00D1094C"/>
    <w:rsid w:val="00D44484"/>
    <w:rsid w:val="00D462BC"/>
    <w:rsid w:val="00D50914"/>
    <w:rsid w:val="00D54474"/>
    <w:rsid w:val="00D63453"/>
    <w:rsid w:val="00D8155A"/>
    <w:rsid w:val="00D86D77"/>
    <w:rsid w:val="00DE0BDD"/>
    <w:rsid w:val="00DE0EE8"/>
    <w:rsid w:val="00DF4EC2"/>
    <w:rsid w:val="00DF6012"/>
    <w:rsid w:val="00E25BB0"/>
    <w:rsid w:val="00E30C98"/>
    <w:rsid w:val="00E43D56"/>
    <w:rsid w:val="00E654FA"/>
    <w:rsid w:val="00E86D8F"/>
    <w:rsid w:val="00E877D5"/>
    <w:rsid w:val="00E93196"/>
    <w:rsid w:val="00E9367F"/>
    <w:rsid w:val="00EA6D74"/>
    <w:rsid w:val="00EA6E99"/>
    <w:rsid w:val="00EC77E5"/>
    <w:rsid w:val="00ED5CCF"/>
    <w:rsid w:val="00EE6B72"/>
    <w:rsid w:val="00EF12B8"/>
    <w:rsid w:val="00EF13D1"/>
    <w:rsid w:val="00F07676"/>
    <w:rsid w:val="00F07A37"/>
    <w:rsid w:val="00F151FE"/>
    <w:rsid w:val="00F257B8"/>
    <w:rsid w:val="00F3561D"/>
    <w:rsid w:val="00F36056"/>
    <w:rsid w:val="00F37488"/>
    <w:rsid w:val="00F376A8"/>
    <w:rsid w:val="00F5548A"/>
    <w:rsid w:val="00F56202"/>
    <w:rsid w:val="00F652C3"/>
    <w:rsid w:val="00F718DF"/>
    <w:rsid w:val="00F822F5"/>
    <w:rsid w:val="00F94F42"/>
    <w:rsid w:val="00FA5FA8"/>
    <w:rsid w:val="00FD3EDA"/>
    <w:rsid w:val="00FD571D"/>
    <w:rsid w:val="00FE4A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3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4736"/>
    <w:pPr>
      <w:widowControl w:val="0"/>
      <w:jc w:val="both"/>
    </w:pPr>
    <w:rPr>
      <w:kern w:val="2"/>
      <w:sz w:val="21"/>
      <w:szCs w:val="24"/>
    </w:rPr>
  </w:style>
  <w:style w:type="paragraph" w:styleId="3">
    <w:name w:val="heading 3"/>
    <w:basedOn w:val="a"/>
    <w:next w:val="a"/>
    <w:link w:val="3Char"/>
    <w:unhideWhenUsed/>
    <w:qFormat/>
    <w:rsid w:val="00302682"/>
    <w:pPr>
      <w:keepNext/>
      <w:keepLines/>
      <w:spacing w:line="413" w:lineRule="auto"/>
      <w:outlineLvl w:val="2"/>
    </w:pPr>
    <w:rPr>
      <w:rFonts w:ascii="Calibri" w:hAnsi="Calibri"/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66473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4">
    <w:name w:val="page number"/>
    <w:basedOn w:val="a0"/>
    <w:rsid w:val="00664736"/>
  </w:style>
  <w:style w:type="paragraph" w:styleId="a5">
    <w:name w:val="header"/>
    <w:basedOn w:val="a"/>
    <w:link w:val="Char0"/>
    <w:uiPriority w:val="99"/>
    <w:rsid w:val="006647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Date"/>
    <w:basedOn w:val="a"/>
    <w:next w:val="a"/>
    <w:link w:val="Char1"/>
    <w:rsid w:val="00664736"/>
    <w:pPr>
      <w:ind w:leftChars="2500" w:left="100"/>
    </w:pPr>
    <w:rPr>
      <w:rFonts w:ascii="宋体" w:hAnsi="宋体"/>
      <w:sz w:val="28"/>
    </w:rPr>
  </w:style>
  <w:style w:type="paragraph" w:customStyle="1" w:styleId="Char2">
    <w:name w:val="Char"/>
    <w:autoRedefine/>
    <w:rsid w:val="00A77895"/>
    <w:pPr>
      <w:widowControl w:val="0"/>
      <w:spacing w:line="300" w:lineRule="auto"/>
      <w:ind w:firstLineChars="200" w:firstLine="480"/>
      <w:jc w:val="both"/>
    </w:pPr>
    <w:rPr>
      <w:rFonts w:eastAsia="仿宋_GB2312"/>
      <w:noProof/>
      <w:kern w:val="2"/>
      <w:sz w:val="24"/>
      <w:szCs w:val="24"/>
    </w:rPr>
  </w:style>
  <w:style w:type="paragraph" w:styleId="a7">
    <w:name w:val="Normal (Web)"/>
    <w:basedOn w:val="a"/>
    <w:rsid w:val="00055EDC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8">
    <w:name w:val="Plain Text"/>
    <w:basedOn w:val="a"/>
    <w:link w:val="Char3"/>
    <w:rsid w:val="00055EDC"/>
    <w:rPr>
      <w:rFonts w:ascii="宋体" w:hAnsi="Courier New"/>
      <w:szCs w:val="20"/>
    </w:rPr>
  </w:style>
  <w:style w:type="character" w:customStyle="1" w:styleId="Char3">
    <w:name w:val="纯文本 Char"/>
    <w:basedOn w:val="a0"/>
    <w:link w:val="a8"/>
    <w:rsid w:val="00055EDC"/>
    <w:rPr>
      <w:rFonts w:ascii="宋体" w:hAnsi="Courier New"/>
      <w:kern w:val="2"/>
      <w:sz w:val="21"/>
    </w:rPr>
  </w:style>
  <w:style w:type="paragraph" w:styleId="a9">
    <w:name w:val="Balloon Text"/>
    <w:basedOn w:val="a"/>
    <w:link w:val="Char4"/>
    <w:rsid w:val="00DF4EC2"/>
    <w:rPr>
      <w:sz w:val="18"/>
      <w:szCs w:val="18"/>
    </w:rPr>
  </w:style>
  <w:style w:type="character" w:customStyle="1" w:styleId="Char4">
    <w:name w:val="批注框文本 Char"/>
    <w:basedOn w:val="a0"/>
    <w:link w:val="a9"/>
    <w:rsid w:val="00DF4EC2"/>
    <w:rPr>
      <w:kern w:val="2"/>
      <w:sz w:val="18"/>
      <w:szCs w:val="18"/>
    </w:rPr>
  </w:style>
  <w:style w:type="paragraph" w:styleId="aa">
    <w:name w:val="Body Text Indent"/>
    <w:basedOn w:val="a"/>
    <w:link w:val="Char5"/>
    <w:rsid w:val="007E726A"/>
    <w:pPr>
      <w:spacing w:line="500" w:lineRule="exact"/>
      <w:ind w:leftChars="200" w:left="420" w:firstLineChars="200" w:firstLine="480"/>
    </w:pPr>
    <w:rPr>
      <w:rFonts w:ascii="幼圆" w:eastAsia="幼圆"/>
      <w:sz w:val="24"/>
    </w:rPr>
  </w:style>
  <w:style w:type="character" w:customStyle="1" w:styleId="Char5">
    <w:name w:val="正文文本缩进 Char"/>
    <w:basedOn w:val="a0"/>
    <w:link w:val="aa"/>
    <w:rsid w:val="007E726A"/>
    <w:rPr>
      <w:rFonts w:ascii="幼圆" w:eastAsia="幼圆"/>
      <w:kern w:val="2"/>
      <w:sz w:val="24"/>
      <w:szCs w:val="24"/>
    </w:rPr>
  </w:style>
  <w:style w:type="paragraph" w:styleId="30">
    <w:name w:val="Body Text Indent 3"/>
    <w:basedOn w:val="a"/>
    <w:link w:val="3Char0"/>
    <w:rsid w:val="007E726A"/>
    <w:pPr>
      <w:spacing w:line="500" w:lineRule="exact"/>
      <w:ind w:firstLineChars="200" w:firstLine="480"/>
    </w:pPr>
    <w:rPr>
      <w:rFonts w:ascii="幼圆" w:eastAsia="幼圆"/>
      <w:sz w:val="24"/>
    </w:rPr>
  </w:style>
  <w:style w:type="character" w:customStyle="1" w:styleId="3Char0">
    <w:name w:val="正文文本缩进 3 Char"/>
    <w:basedOn w:val="a0"/>
    <w:link w:val="30"/>
    <w:rsid w:val="007E726A"/>
    <w:rPr>
      <w:rFonts w:ascii="幼圆" w:eastAsia="幼圆"/>
      <w:kern w:val="2"/>
      <w:sz w:val="24"/>
      <w:szCs w:val="24"/>
    </w:rPr>
  </w:style>
  <w:style w:type="character" w:customStyle="1" w:styleId="apple-style-span">
    <w:name w:val="apple-style-span"/>
    <w:basedOn w:val="a0"/>
    <w:rsid w:val="00F652C3"/>
  </w:style>
  <w:style w:type="character" w:styleId="ab">
    <w:name w:val="Hyperlink"/>
    <w:basedOn w:val="a0"/>
    <w:rsid w:val="00F652C3"/>
    <w:rPr>
      <w:color w:val="0000FF"/>
      <w:u w:val="single"/>
    </w:rPr>
  </w:style>
  <w:style w:type="character" w:customStyle="1" w:styleId="Char">
    <w:name w:val="页脚 Char"/>
    <w:basedOn w:val="a0"/>
    <w:link w:val="a3"/>
    <w:uiPriority w:val="99"/>
    <w:rsid w:val="000224BF"/>
    <w:rPr>
      <w:kern w:val="2"/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D03922"/>
    <w:rPr>
      <w:kern w:val="2"/>
      <w:sz w:val="18"/>
      <w:szCs w:val="18"/>
    </w:rPr>
  </w:style>
  <w:style w:type="character" w:customStyle="1" w:styleId="Char1">
    <w:name w:val="日期 Char"/>
    <w:basedOn w:val="a0"/>
    <w:link w:val="a6"/>
    <w:rsid w:val="006F7465"/>
    <w:rPr>
      <w:rFonts w:ascii="宋体" w:hAnsi="宋体"/>
      <w:kern w:val="2"/>
      <w:sz w:val="28"/>
      <w:szCs w:val="24"/>
    </w:rPr>
  </w:style>
  <w:style w:type="character" w:customStyle="1" w:styleId="3Char">
    <w:name w:val="标题 3 Char"/>
    <w:basedOn w:val="a0"/>
    <w:link w:val="3"/>
    <w:rsid w:val="00302682"/>
    <w:rPr>
      <w:rFonts w:ascii="Calibri" w:eastAsia="宋体" w:hAnsi="Calibri" w:cs="Times New Roman"/>
      <w:b/>
      <w:kern w:val="2"/>
      <w:sz w:val="32"/>
      <w:szCs w:val="24"/>
    </w:rPr>
  </w:style>
  <w:style w:type="paragraph" w:customStyle="1" w:styleId="msonormal1">
    <w:name w:val="msonormal1"/>
    <w:basedOn w:val="a"/>
    <w:rsid w:val="007F1C2C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c">
    <w:name w:val="Table Grid"/>
    <w:basedOn w:val="a1"/>
    <w:rsid w:val="00414DFB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19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4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5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&#21150;&#20844;\&#27169;&#29256;\&#38498;&#32418;&#22836;.dot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院红头.dotx</Template>
  <TotalTime>23</TotalTime>
  <Pages>1</Pages>
  <Words>46</Words>
  <Characters>265</Characters>
  <Application>Microsoft Office Word</Application>
  <DocSecurity>0</DocSecurity>
  <Lines>2</Lines>
  <Paragraphs>1</Paragraphs>
  <ScaleCrop>false</ScaleCrop>
  <Company>simt</Company>
  <LinksUpToDate>false</LinksUpToDate>
  <CharactersWithSpaces>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沪计测〔2006〕第077号</dc:title>
  <dc:creator>邢可可</dc:creator>
  <cp:lastModifiedBy>胡央丽</cp:lastModifiedBy>
  <cp:revision>12</cp:revision>
  <cp:lastPrinted>2020-05-14T08:23:00Z</cp:lastPrinted>
  <dcterms:created xsi:type="dcterms:W3CDTF">2025-08-06T05:48:00Z</dcterms:created>
  <dcterms:modified xsi:type="dcterms:W3CDTF">2025-08-06T06:39:00Z</dcterms:modified>
</cp:coreProperties>
</file>