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375" w:rsidRPr="00841883" w:rsidRDefault="00135375" w:rsidP="00FC28EB">
      <w:pPr>
        <w:spacing w:afterLines="50"/>
        <w:jc w:val="center"/>
        <w:rPr>
          <w:rFonts w:ascii="方正小标宋简体" w:eastAsia="方正小标宋简体" w:hAnsi="宋体"/>
          <w:sz w:val="40"/>
          <w:szCs w:val="32"/>
        </w:rPr>
      </w:pPr>
      <w:r w:rsidRPr="00135375">
        <w:rPr>
          <w:rFonts w:ascii="方正小标宋简体" w:eastAsia="方正小标宋简体" w:hAnsi="宋体" w:hint="eastAsia"/>
          <w:sz w:val="40"/>
          <w:szCs w:val="32"/>
        </w:rPr>
        <w:t>计量比对报名表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30"/>
        <w:gridCol w:w="1531"/>
        <w:gridCol w:w="2999"/>
      </w:tblGrid>
      <w:tr w:rsidR="00D8155A" w:rsidRPr="00135375" w:rsidTr="00D8155A">
        <w:trPr>
          <w:cantSplit/>
          <w:trHeight w:val="557"/>
        </w:trPr>
        <w:tc>
          <w:tcPr>
            <w:tcW w:w="3345" w:type="pct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项目名称</w:t>
            </w:r>
            <w:r>
              <w:rPr>
                <w:rFonts w:hint="eastAsia"/>
                <w:sz w:val="24"/>
              </w:rPr>
              <w:t>：</w:t>
            </w:r>
            <w:r w:rsidR="00D47FD6" w:rsidRPr="00D47FD6">
              <w:rPr>
                <w:rFonts w:hint="eastAsia"/>
                <w:sz w:val="24"/>
              </w:rPr>
              <w:t>数字压力计计量比对</w:t>
            </w:r>
          </w:p>
        </w:tc>
        <w:tc>
          <w:tcPr>
            <w:tcW w:w="1655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:rsidR="00D8155A" w:rsidRPr="00135375" w:rsidRDefault="00D8155A" w:rsidP="00D8155A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项目编号</w:t>
            </w:r>
            <w:r>
              <w:rPr>
                <w:rFonts w:hint="eastAsia"/>
                <w:sz w:val="24"/>
              </w:rPr>
              <w:t>：</w:t>
            </w:r>
            <w:r w:rsidR="00D47FD6" w:rsidRPr="00D47FD6">
              <w:rPr>
                <w:sz w:val="24"/>
              </w:rPr>
              <w:t>2025-A-02</w:t>
            </w:r>
          </w:p>
        </w:tc>
      </w:tr>
      <w:tr w:rsidR="00C34A9D" w:rsidRPr="00135375" w:rsidTr="00D8155A">
        <w:trPr>
          <w:trHeight w:val="1308"/>
        </w:trPr>
        <w:tc>
          <w:tcPr>
            <w:tcW w:w="5000" w:type="pct"/>
            <w:gridSpan w:val="3"/>
            <w:tcBorders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C34A9D" w:rsidRPr="00135375" w:rsidRDefault="00C34A9D" w:rsidP="00124B82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</w:t>
            </w:r>
            <w:r w:rsidR="00CA6563">
              <w:rPr>
                <w:rFonts w:hint="eastAsia"/>
                <w:sz w:val="24"/>
              </w:rPr>
              <w:t>比</w:t>
            </w:r>
            <w:r w:rsidR="00F07A37">
              <w:rPr>
                <w:rFonts w:hint="eastAsia"/>
                <w:sz w:val="24"/>
              </w:rPr>
              <w:t>实验室</w:t>
            </w:r>
            <w:r w:rsidRPr="00135375">
              <w:rPr>
                <w:rFonts w:hint="eastAsia"/>
                <w:sz w:val="24"/>
              </w:rPr>
              <w:t>名称</w:t>
            </w:r>
            <w:r w:rsidR="00421256">
              <w:rPr>
                <w:rFonts w:hint="eastAsia"/>
                <w:sz w:val="24"/>
              </w:rPr>
              <w:t>（</w:t>
            </w:r>
            <w:r w:rsidR="00421256" w:rsidRPr="00135375">
              <w:rPr>
                <w:rFonts w:hint="eastAsia"/>
                <w:sz w:val="24"/>
              </w:rPr>
              <w:t>公章</w:t>
            </w:r>
            <w:r w:rsidR="00421256">
              <w:rPr>
                <w:rFonts w:hint="eastAsia"/>
                <w:sz w:val="24"/>
              </w:rPr>
              <w:t>）</w:t>
            </w:r>
            <w:r w:rsidRPr="00135375">
              <w:rPr>
                <w:rFonts w:hint="eastAsia"/>
                <w:sz w:val="24"/>
              </w:rPr>
              <w:t>：</w:t>
            </w:r>
          </w:p>
        </w:tc>
      </w:tr>
      <w:tr w:rsidR="00BF2E6D" w:rsidRPr="00135375" w:rsidTr="00D8155A">
        <w:trPr>
          <w:trHeight w:val="413"/>
        </w:trPr>
        <w:tc>
          <w:tcPr>
            <w:tcW w:w="3345" w:type="pct"/>
            <w:gridSpan w:val="2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地址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1655" w:type="pct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:rsidR="00BF2E6D" w:rsidRPr="00135375" w:rsidRDefault="00BF2E6D" w:rsidP="003557F5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邮编：</w:t>
            </w:r>
          </w:p>
        </w:tc>
      </w:tr>
      <w:tr w:rsidR="007D4291" w:rsidRPr="00135375" w:rsidTr="00D8155A">
        <w:trPr>
          <w:trHeight w:val="1233"/>
        </w:trPr>
        <w:tc>
          <w:tcPr>
            <w:tcW w:w="2500" w:type="pct"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0A0C34" w:rsidRPr="00135375" w:rsidRDefault="000A0C34" w:rsidP="000A0C34">
            <w:pPr>
              <w:spacing w:line="360" w:lineRule="auto"/>
              <w:rPr>
                <w:sz w:val="24"/>
              </w:rPr>
            </w:pPr>
            <w:bookmarkStart w:id="0" w:name="OLE_LINK12"/>
            <w:bookmarkStart w:id="1" w:name="OLE_LINK13"/>
            <w:r w:rsidRPr="00135375">
              <w:rPr>
                <w:rFonts w:hint="eastAsia"/>
                <w:sz w:val="24"/>
              </w:rPr>
              <w:t>联系人</w:t>
            </w:r>
            <w:r>
              <w:rPr>
                <w:rFonts w:hint="eastAsia"/>
                <w:sz w:val="24"/>
              </w:rPr>
              <w:t>1</w:t>
            </w:r>
            <w:r w:rsidRPr="00135375">
              <w:rPr>
                <w:rFonts w:hint="eastAsia"/>
                <w:sz w:val="24"/>
              </w:rPr>
              <w:t>：</w:t>
            </w:r>
          </w:p>
          <w:p w:rsidR="000A0C34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电话</w:t>
            </w:r>
            <w:r>
              <w:rPr>
                <w:rFonts w:hint="eastAsia"/>
                <w:sz w:val="24"/>
              </w:rPr>
              <w:t>：</w:t>
            </w:r>
          </w:p>
          <w:p w:rsidR="000A0C34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传真</w:t>
            </w:r>
            <w:r>
              <w:rPr>
                <w:rFonts w:hint="eastAsia"/>
                <w:sz w:val="24"/>
              </w:rPr>
              <w:t>：</w:t>
            </w:r>
          </w:p>
          <w:p w:rsidR="007D4291" w:rsidRPr="00135375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E-Mail</w:t>
            </w:r>
            <w:r w:rsidRPr="00135375">
              <w:rPr>
                <w:rFonts w:hint="eastAsia"/>
                <w:sz w:val="24"/>
              </w:rPr>
              <w:t>：</w:t>
            </w:r>
            <w:bookmarkEnd w:id="0"/>
            <w:bookmarkEnd w:id="1"/>
          </w:p>
        </w:tc>
        <w:tc>
          <w:tcPr>
            <w:tcW w:w="2500" w:type="pct"/>
            <w:gridSpan w:val="2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:rsidR="000A0C34" w:rsidRPr="00135375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联系人</w:t>
            </w:r>
            <w:r>
              <w:rPr>
                <w:rFonts w:hint="eastAsia"/>
                <w:sz w:val="24"/>
              </w:rPr>
              <w:t>2</w:t>
            </w:r>
            <w:r w:rsidRPr="00135375">
              <w:rPr>
                <w:rFonts w:hint="eastAsia"/>
                <w:sz w:val="24"/>
              </w:rPr>
              <w:t>：</w:t>
            </w:r>
          </w:p>
          <w:p w:rsidR="000A0C34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电话</w:t>
            </w:r>
            <w:r>
              <w:rPr>
                <w:rFonts w:hint="eastAsia"/>
                <w:sz w:val="24"/>
              </w:rPr>
              <w:t>：</w:t>
            </w:r>
          </w:p>
          <w:p w:rsidR="000A0C34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传真</w:t>
            </w:r>
            <w:r>
              <w:rPr>
                <w:rFonts w:hint="eastAsia"/>
                <w:sz w:val="24"/>
              </w:rPr>
              <w:t>：</w:t>
            </w:r>
          </w:p>
          <w:p w:rsidR="007D4291" w:rsidRPr="00135375" w:rsidRDefault="000A0C34" w:rsidP="000A0C34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E-Mail</w:t>
            </w:r>
            <w:r w:rsidRPr="00135375">
              <w:rPr>
                <w:rFonts w:hint="eastAsia"/>
                <w:sz w:val="24"/>
              </w:rPr>
              <w:t>：</w:t>
            </w:r>
          </w:p>
        </w:tc>
      </w:tr>
      <w:tr w:rsidR="00FC28EB" w:rsidRPr="00135375" w:rsidTr="00FC28EB">
        <w:trPr>
          <w:cantSplit/>
          <w:trHeight w:val="1134"/>
        </w:trPr>
        <w:tc>
          <w:tcPr>
            <w:tcW w:w="5000" w:type="pct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FC28EB" w:rsidRPr="00135375" w:rsidRDefault="00FC28EB" w:rsidP="001C7759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计量标准装置名称：</w:t>
            </w:r>
          </w:p>
          <w:p w:rsidR="00FC28EB" w:rsidRPr="00135375" w:rsidRDefault="00FC28EB" w:rsidP="001C7759">
            <w:pPr>
              <w:spacing w:line="360" w:lineRule="auto"/>
              <w:rPr>
                <w:sz w:val="24"/>
              </w:rPr>
            </w:pPr>
          </w:p>
          <w:p w:rsidR="00FC28EB" w:rsidRPr="00135375" w:rsidRDefault="00FC28EB" w:rsidP="001C7759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计量标准考核证书号：</w:t>
            </w:r>
          </w:p>
          <w:p w:rsidR="00FC28EB" w:rsidRPr="00135375" w:rsidRDefault="00FC28EB" w:rsidP="001C7759">
            <w:pPr>
              <w:spacing w:line="360" w:lineRule="auto"/>
              <w:rPr>
                <w:sz w:val="24"/>
              </w:rPr>
            </w:pPr>
          </w:p>
          <w:p w:rsidR="00FC28EB" w:rsidRDefault="00FC28EB" w:rsidP="001C7759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计量标准考核证书有效期：</w:t>
            </w:r>
          </w:p>
          <w:p w:rsidR="00FC28EB" w:rsidRDefault="00FC28EB" w:rsidP="001C7759">
            <w:pPr>
              <w:spacing w:line="360" w:lineRule="auto"/>
              <w:rPr>
                <w:sz w:val="24"/>
              </w:rPr>
            </w:pPr>
          </w:p>
          <w:p w:rsidR="00FC28EB" w:rsidRDefault="00FC28EB" w:rsidP="0026226D">
            <w:pPr>
              <w:spacing w:line="360" w:lineRule="auto"/>
              <w:rPr>
                <w:sz w:val="24"/>
              </w:rPr>
            </w:pPr>
            <w:bookmarkStart w:id="2" w:name="OLE_LINK1"/>
            <w:bookmarkStart w:id="3" w:name="OLE_LINK2"/>
            <w:r w:rsidRPr="00135375">
              <w:rPr>
                <w:rFonts w:hint="eastAsia"/>
                <w:sz w:val="24"/>
              </w:rPr>
              <w:t>装置的</w:t>
            </w:r>
            <w:bookmarkEnd w:id="2"/>
            <w:bookmarkEnd w:id="3"/>
            <w:r w:rsidRPr="00135375">
              <w:rPr>
                <w:rFonts w:hint="eastAsia"/>
                <w:sz w:val="24"/>
              </w:rPr>
              <w:t>测量范围</w:t>
            </w:r>
            <w:r>
              <w:rPr>
                <w:rFonts w:hint="eastAsia"/>
                <w:sz w:val="24"/>
              </w:rPr>
              <w:t>：</w:t>
            </w:r>
          </w:p>
          <w:p w:rsidR="00FC28EB" w:rsidRDefault="00FC28EB" w:rsidP="0026226D">
            <w:pPr>
              <w:spacing w:line="360" w:lineRule="auto"/>
              <w:rPr>
                <w:sz w:val="24"/>
              </w:rPr>
            </w:pPr>
          </w:p>
          <w:p w:rsidR="00FC28EB" w:rsidRDefault="00FC28EB" w:rsidP="0026226D">
            <w:pPr>
              <w:spacing w:line="360" w:lineRule="auto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装置的</w:t>
            </w:r>
            <w:r>
              <w:rPr>
                <w:rFonts w:hint="eastAsia"/>
                <w:sz w:val="24"/>
              </w:rPr>
              <w:t>准确度等级或</w:t>
            </w:r>
            <w:bookmarkStart w:id="4" w:name="OLE_LINK5"/>
            <w:bookmarkStart w:id="5" w:name="OLE_LINK6"/>
            <w:r w:rsidRPr="00135375">
              <w:rPr>
                <w:rFonts w:hint="eastAsia"/>
                <w:sz w:val="24"/>
              </w:rPr>
              <w:t>不确定度</w:t>
            </w:r>
            <w:bookmarkEnd w:id="4"/>
            <w:bookmarkEnd w:id="5"/>
            <w:r w:rsidRPr="00135375">
              <w:rPr>
                <w:rFonts w:hint="eastAsia"/>
                <w:sz w:val="24"/>
              </w:rPr>
              <w:t>：</w:t>
            </w:r>
          </w:p>
          <w:p w:rsidR="00FC28EB" w:rsidRDefault="00FC28EB" w:rsidP="0026226D">
            <w:pPr>
              <w:spacing w:line="360" w:lineRule="auto"/>
              <w:rPr>
                <w:sz w:val="24"/>
              </w:rPr>
            </w:pPr>
          </w:p>
          <w:p w:rsidR="00FC28EB" w:rsidRDefault="00FC28EB" w:rsidP="0026226D">
            <w:pPr>
              <w:spacing w:line="360" w:lineRule="auto"/>
              <w:rPr>
                <w:sz w:val="24"/>
              </w:rPr>
            </w:pPr>
            <w:bookmarkStart w:id="6" w:name="OLE_LINK7"/>
            <w:bookmarkStart w:id="7" w:name="OLE_LINK8"/>
            <w:bookmarkStart w:id="8" w:name="OLE_LINK3"/>
            <w:bookmarkStart w:id="9" w:name="OLE_LINK4"/>
            <w:bookmarkStart w:id="10" w:name="OLE_LINK11"/>
            <w:r>
              <w:rPr>
                <w:rFonts w:hint="eastAsia"/>
                <w:sz w:val="24"/>
              </w:rPr>
              <w:t>开展</w:t>
            </w:r>
            <w:bookmarkEnd w:id="6"/>
            <w:bookmarkEnd w:id="7"/>
            <w:r>
              <w:rPr>
                <w:rFonts w:hint="eastAsia"/>
                <w:sz w:val="24"/>
              </w:rPr>
              <w:t>（本次比对）项目的</w:t>
            </w:r>
            <w:bookmarkEnd w:id="8"/>
            <w:bookmarkEnd w:id="9"/>
            <w:bookmarkEnd w:id="10"/>
            <w:r>
              <w:rPr>
                <w:rFonts w:hint="eastAsia"/>
                <w:sz w:val="24"/>
              </w:rPr>
              <w:t>测量范围：</w:t>
            </w:r>
          </w:p>
          <w:p w:rsidR="00FC28EB" w:rsidRDefault="00FC28EB" w:rsidP="0026226D">
            <w:pPr>
              <w:spacing w:line="360" w:lineRule="auto"/>
              <w:rPr>
                <w:sz w:val="24"/>
              </w:rPr>
            </w:pPr>
          </w:p>
          <w:p w:rsidR="00FC28EB" w:rsidRPr="000651E9" w:rsidRDefault="00FC28EB" w:rsidP="0026226D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开展（本次比对）项目的测量</w:t>
            </w:r>
            <w:r w:rsidRPr="00135375">
              <w:rPr>
                <w:rFonts w:hint="eastAsia"/>
                <w:sz w:val="24"/>
              </w:rPr>
              <w:t>不确定度</w:t>
            </w:r>
            <w:r>
              <w:rPr>
                <w:rFonts w:hint="eastAsia"/>
                <w:sz w:val="24"/>
              </w:rPr>
              <w:t>：</w:t>
            </w:r>
          </w:p>
          <w:p w:rsidR="00FC28EB" w:rsidRPr="0026226D" w:rsidRDefault="00FC28EB" w:rsidP="003557F5">
            <w:pPr>
              <w:rPr>
                <w:sz w:val="24"/>
              </w:rPr>
            </w:pPr>
          </w:p>
        </w:tc>
      </w:tr>
      <w:tr w:rsidR="00C34A9D" w:rsidRPr="00135375" w:rsidTr="007B04E7">
        <w:trPr>
          <w:trHeight w:val="1267"/>
        </w:trPr>
        <w:tc>
          <w:tcPr>
            <w:tcW w:w="5000" w:type="pct"/>
            <w:gridSpan w:val="3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21256" w:rsidRDefault="00F56202" w:rsidP="003557F5">
            <w:pPr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参比</w:t>
            </w:r>
            <w:r>
              <w:rPr>
                <w:rFonts w:hint="eastAsia"/>
                <w:sz w:val="24"/>
              </w:rPr>
              <w:t>实验室</w:t>
            </w:r>
            <w:r w:rsidR="00D54474">
              <w:rPr>
                <w:rFonts w:hint="eastAsia"/>
                <w:sz w:val="24"/>
              </w:rPr>
              <w:t>意见：</w:t>
            </w:r>
          </w:p>
          <w:p w:rsidR="00EF13D1" w:rsidRDefault="00EF13D1" w:rsidP="003557F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</w:p>
          <w:p w:rsidR="00D54474" w:rsidRPr="00135375" w:rsidRDefault="00D54474" w:rsidP="003557F5">
            <w:pPr>
              <w:rPr>
                <w:sz w:val="24"/>
              </w:rPr>
            </w:pPr>
          </w:p>
          <w:p w:rsidR="00C34A9D" w:rsidRPr="00135375" w:rsidRDefault="00F56202" w:rsidP="00EF13D1">
            <w:pPr>
              <w:ind w:leftChars="1800" w:left="378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负责人</w:t>
            </w:r>
            <w:r w:rsidR="00C34A9D" w:rsidRPr="00135375">
              <w:rPr>
                <w:rFonts w:hint="eastAsia"/>
                <w:sz w:val="24"/>
              </w:rPr>
              <w:t>签名：</w:t>
            </w:r>
          </w:p>
          <w:p w:rsidR="00C34A9D" w:rsidRPr="00135375" w:rsidRDefault="00C34A9D" w:rsidP="00FC28EB">
            <w:pPr>
              <w:spacing w:afterLines="50"/>
              <w:ind w:leftChars="2700" w:left="5670"/>
              <w:rPr>
                <w:sz w:val="24"/>
              </w:rPr>
            </w:pPr>
            <w:r w:rsidRPr="00135375">
              <w:rPr>
                <w:rFonts w:hint="eastAsia"/>
                <w:sz w:val="24"/>
              </w:rPr>
              <w:t>年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月</w:t>
            </w:r>
            <w:r w:rsidRPr="00135375">
              <w:rPr>
                <w:rFonts w:hint="eastAsia"/>
                <w:sz w:val="24"/>
              </w:rPr>
              <w:t xml:space="preserve">    </w:t>
            </w:r>
            <w:r w:rsidRPr="00135375">
              <w:rPr>
                <w:rFonts w:hint="eastAsia"/>
                <w:sz w:val="24"/>
              </w:rPr>
              <w:t>日</w:t>
            </w:r>
          </w:p>
        </w:tc>
      </w:tr>
    </w:tbl>
    <w:p w:rsidR="00135375" w:rsidRPr="00C34A9D" w:rsidRDefault="00135375" w:rsidP="00806586">
      <w:pPr>
        <w:adjustRightInd w:val="0"/>
        <w:snapToGrid w:val="0"/>
        <w:rPr>
          <w:rFonts w:ascii="方正小标宋简体" w:eastAsia="方正小标宋简体"/>
          <w:sz w:val="24"/>
        </w:rPr>
      </w:pPr>
    </w:p>
    <w:sectPr w:rsidR="00135375" w:rsidRPr="00C34A9D" w:rsidSect="00806586">
      <w:headerReference w:type="even" r:id="rId7"/>
      <w:headerReference w:type="default" r:id="rId8"/>
      <w:footerReference w:type="even" r:id="rId9"/>
      <w:pgSz w:w="11906" w:h="16838" w:code="9"/>
      <w:pgMar w:top="1418" w:right="1474" w:bottom="851" w:left="1588" w:header="397" w:footer="104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3CE4" w:rsidRDefault="00C33CE4">
      <w:r>
        <w:separator/>
      </w:r>
    </w:p>
  </w:endnote>
  <w:endnote w:type="continuationSeparator" w:id="0">
    <w:p w:rsidR="00C33CE4" w:rsidRDefault="00C33C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922" w:rsidRDefault="00D03922" w:rsidP="00BE7F0E">
    <w:pPr>
      <w:pStyle w:val="a3"/>
      <w:framePr w:wrap="around" w:vAnchor="text" w:hAnchor="margin" w:xAlign="outside" w:y="1"/>
      <w:rPr>
        <w:rStyle w:val="a4"/>
        <w:sz w:val="32"/>
      </w:rPr>
    </w:pPr>
    <w:r>
      <w:rPr>
        <w:rStyle w:val="a4"/>
        <w:rFonts w:hint="eastAsia"/>
        <w:sz w:val="28"/>
      </w:rPr>
      <w:t>─</w:t>
    </w:r>
    <w:r w:rsidR="00585254">
      <w:rPr>
        <w:rStyle w:val="a4"/>
        <w:sz w:val="28"/>
      </w:rPr>
      <w:fldChar w:fldCharType="begin"/>
    </w:r>
    <w:r>
      <w:rPr>
        <w:rStyle w:val="a4"/>
        <w:sz w:val="28"/>
      </w:rPr>
      <w:instrText xml:space="preserve">PAGE  </w:instrText>
    </w:r>
    <w:r w:rsidR="00585254">
      <w:rPr>
        <w:rStyle w:val="a4"/>
        <w:sz w:val="28"/>
      </w:rPr>
      <w:fldChar w:fldCharType="separate"/>
    </w:r>
    <w:r w:rsidR="00D47FD6">
      <w:rPr>
        <w:rStyle w:val="a4"/>
        <w:noProof/>
        <w:sz w:val="28"/>
      </w:rPr>
      <w:t>2</w:t>
    </w:r>
    <w:r w:rsidR="00585254">
      <w:rPr>
        <w:rStyle w:val="a4"/>
        <w:sz w:val="28"/>
      </w:rPr>
      <w:fldChar w:fldCharType="end"/>
    </w:r>
    <w:r>
      <w:rPr>
        <w:rStyle w:val="a4"/>
        <w:rFonts w:hint="eastAsia"/>
        <w:sz w:val="28"/>
      </w:rPr>
      <w:t>─</w:t>
    </w:r>
  </w:p>
  <w:p w:rsidR="008406C2" w:rsidRDefault="008406C2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3CE4" w:rsidRDefault="00C33CE4">
      <w:r>
        <w:separator/>
      </w:r>
    </w:p>
  </w:footnote>
  <w:footnote w:type="continuationSeparator" w:id="0">
    <w:p w:rsidR="00C33CE4" w:rsidRDefault="00C33C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6C2" w:rsidRDefault="008406C2" w:rsidP="00B315F2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E143A"/>
    <w:multiLevelType w:val="hybridMultilevel"/>
    <w:tmpl w:val="6C22EE04"/>
    <w:lvl w:ilvl="0" w:tplc="0409000F">
      <w:start w:val="1"/>
      <w:numFmt w:val="decimal"/>
      <w:lvlText w:val="%1."/>
      <w:lvlJc w:val="left"/>
      <w:pPr>
        <w:tabs>
          <w:tab w:val="num" w:pos="2115"/>
        </w:tabs>
        <w:ind w:left="211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535"/>
        </w:tabs>
        <w:ind w:left="253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55"/>
        </w:tabs>
        <w:ind w:left="295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75"/>
        </w:tabs>
        <w:ind w:left="337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795"/>
        </w:tabs>
        <w:ind w:left="379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35"/>
        </w:tabs>
        <w:ind w:left="463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055"/>
        </w:tabs>
        <w:ind w:left="505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75"/>
        </w:tabs>
        <w:ind w:left="5475" w:hanging="420"/>
      </w:pPr>
    </w:lvl>
  </w:abstractNum>
  <w:abstractNum w:abstractNumId="1">
    <w:nsid w:val="0C205EE7"/>
    <w:multiLevelType w:val="hybridMultilevel"/>
    <w:tmpl w:val="96E8C52A"/>
    <w:lvl w:ilvl="0" w:tplc="F834A7F6">
      <w:start w:val="1"/>
      <w:numFmt w:val="japaneseCounting"/>
      <w:lvlText w:val="%1、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915"/>
        </w:tabs>
        <w:ind w:left="91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35"/>
        </w:tabs>
        <w:ind w:left="1335" w:hanging="420"/>
      </w:pPr>
    </w:lvl>
    <w:lvl w:ilvl="3" w:tplc="0409000F">
      <w:start w:val="1"/>
      <w:numFmt w:val="decimal"/>
      <w:lvlText w:val="%4."/>
      <w:lvlJc w:val="left"/>
      <w:pPr>
        <w:tabs>
          <w:tab w:val="num" w:pos="1839"/>
        </w:tabs>
        <w:ind w:left="1839" w:hanging="420"/>
      </w:pPr>
      <w:rPr>
        <w:rFonts w:hint="default"/>
      </w:rPr>
    </w:lvl>
    <w:lvl w:ilvl="4" w:tplc="4CE699E2">
      <w:start w:val="4"/>
      <w:numFmt w:val="chineseCountingThousand"/>
      <w:lvlText w:val="%5、"/>
      <w:lvlJc w:val="left"/>
      <w:pPr>
        <w:tabs>
          <w:tab w:val="num" w:pos="2175"/>
        </w:tabs>
        <w:ind w:left="2175" w:hanging="420"/>
      </w:pPr>
      <w:rPr>
        <w:rFonts w:hint="eastAsia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95"/>
        </w:tabs>
        <w:ind w:left="259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15"/>
        </w:tabs>
        <w:ind w:left="301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35"/>
        </w:tabs>
        <w:ind w:left="343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55"/>
        </w:tabs>
        <w:ind w:left="3855" w:hanging="420"/>
      </w:pPr>
    </w:lvl>
  </w:abstractNum>
  <w:abstractNum w:abstractNumId="2">
    <w:nsid w:val="12F91EA7"/>
    <w:multiLevelType w:val="hybridMultilevel"/>
    <w:tmpl w:val="8F7C323E"/>
    <w:lvl w:ilvl="0" w:tplc="04090011">
      <w:start w:val="1"/>
      <w:numFmt w:val="decimal"/>
      <w:lvlText w:val="%1)"/>
      <w:lvlJc w:val="left"/>
      <w:pPr>
        <w:tabs>
          <w:tab w:val="num" w:pos="525"/>
        </w:tabs>
        <w:ind w:left="525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945"/>
        </w:tabs>
        <w:ind w:left="945" w:hanging="420"/>
      </w:pPr>
      <w:rPr>
        <w:rFonts w:hint="default"/>
      </w:rPr>
    </w:lvl>
    <w:lvl w:ilvl="2" w:tplc="03BEE814">
      <w:start w:val="6"/>
      <w:numFmt w:val="decimal"/>
      <w:lvlText w:val="%3、"/>
      <w:lvlJc w:val="left"/>
      <w:pPr>
        <w:tabs>
          <w:tab w:val="num" w:pos="1305"/>
        </w:tabs>
        <w:ind w:left="1305" w:hanging="360"/>
      </w:pPr>
      <w:rPr>
        <w:rFonts w:ascii="宋体" w:hAnsi="宋体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785"/>
        </w:tabs>
        <w:ind w:left="178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205"/>
        </w:tabs>
        <w:ind w:left="220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625"/>
        </w:tabs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5"/>
        </w:tabs>
        <w:ind w:left="304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465"/>
        </w:tabs>
        <w:ind w:left="346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85"/>
        </w:tabs>
        <w:ind w:left="3885" w:hanging="420"/>
      </w:pPr>
    </w:lvl>
  </w:abstractNum>
  <w:abstractNum w:abstractNumId="3">
    <w:nsid w:val="140E06D5"/>
    <w:multiLevelType w:val="hybridMultilevel"/>
    <w:tmpl w:val="70E80548"/>
    <w:lvl w:ilvl="0" w:tplc="6016C566">
      <w:start w:val="1"/>
      <w:numFmt w:val="decimal"/>
      <w:lvlText w:val="%1．"/>
      <w:lvlJc w:val="left"/>
      <w:pPr>
        <w:ind w:left="125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78" w:hanging="420"/>
      </w:pPr>
    </w:lvl>
    <w:lvl w:ilvl="2" w:tplc="0409001B" w:tentative="1">
      <w:start w:val="1"/>
      <w:numFmt w:val="lowerRoman"/>
      <w:lvlText w:val="%3."/>
      <w:lvlJc w:val="right"/>
      <w:pPr>
        <w:ind w:left="1798" w:hanging="420"/>
      </w:pPr>
    </w:lvl>
    <w:lvl w:ilvl="3" w:tplc="0409000F" w:tentative="1">
      <w:start w:val="1"/>
      <w:numFmt w:val="decimal"/>
      <w:lvlText w:val="%4."/>
      <w:lvlJc w:val="left"/>
      <w:pPr>
        <w:ind w:left="2218" w:hanging="420"/>
      </w:pPr>
    </w:lvl>
    <w:lvl w:ilvl="4" w:tplc="04090019" w:tentative="1">
      <w:start w:val="1"/>
      <w:numFmt w:val="lowerLetter"/>
      <w:lvlText w:val="%5)"/>
      <w:lvlJc w:val="left"/>
      <w:pPr>
        <w:ind w:left="2638" w:hanging="420"/>
      </w:pPr>
    </w:lvl>
    <w:lvl w:ilvl="5" w:tplc="0409001B" w:tentative="1">
      <w:start w:val="1"/>
      <w:numFmt w:val="lowerRoman"/>
      <w:lvlText w:val="%6."/>
      <w:lvlJc w:val="right"/>
      <w:pPr>
        <w:ind w:left="3058" w:hanging="420"/>
      </w:pPr>
    </w:lvl>
    <w:lvl w:ilvl="6" w:tplc="0409000F" w:tentative="1">
      <w:start w:val="1"/>
      <w:numFmt w:val="decimal"/>
      <w:lvlText w:val="%7."/>
      <w:lvlJc w:val="left"/>
      <w:pPr>
        <w:ind w:left="3478" w:hanging="420"/>
      </w:pPr>
    </w:lvl>
    <w:lvl w:ilvl="7" w:tplc="04090019" w:tentative="1">
      <w:start w:val="1"/>
      <w:numFmt w:val="lowerLetter"/>
      <w:lvlText w:val="%8)"/>
      <w:lvlJc w:val="left"/>
      <w:pPr>
        <w:ind w:left="3898" w:hanging="420"/>
      </w:pPr>
    </w:lvl>
    <w:lvl w:ilvl="8" w:tplc="0409001B" w:tentative="1">
      <w:start w:val="1"/>
      <w:numFmt w:val="lowerRoman"/>
      <w:lvlText w:val="%9."/>
      <w:lvlJc w:val="right"/>
      <w:pPr>
        <w:ind w:left="4318" w:hanging="420"/>
      </w:pPr>
    </w:lvl>
  </w:abstractNum>
  <w:abstractNum w:abstractNumId="4">
    <w:nsid w:val="242B3C40"/>
    <w:multiLevelType w:val="hybridMultilevel"/>
    <w:tmpl w:val="C9147BC8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1">
      <w:start w:val="1"/>
      <w:numFmt w:val="decimal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abstractNum w:abstractNumId="5">
    <w:nsid w:val="4AD21A56"/>
    <w:multiLevelType w:val="hybridMultilevel"/>
    <w:tmpl w:val="02DAE2E8"/>
    <w:lvl w:ilvl="0" w:tplc="ED06AAEE">
      <w:start w:val="1"/>
      <w:numFmt w:val="decimal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FA0B520">
      <w:start w:val="1"/>
      <w:numFmt w:val="decimal"/>
      <w:lvlText w:val="%2)"/>
      <w:lvlJc w:val="left"/>
      <w:pPr>
        <w:tabs>
          <w:tab w:val="num" w:pos="757"/>
        </w:tabs>
        <w:ind w:left="0" w:firstLine="397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2"/>
        </w:tabs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42"/>
        </w:tabs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62"/>
        </w:tabs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82"/>
        </w:tabs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02"/>
        </w:tabs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22"/>
        </w:tabs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2"/>
        </w:tabs>
        <w:ind w:left="4342" w:hanging="420"/>
      </w:pPr>
    </w:lvl>
  </w:abstractNum>
  <w:abstractNum w:abstractNumId="6">
    <w:nsid w:val="4BB40DFB"/>
    <w:multiLevelType w:val="hybridMultilevel"/>
    <w:tmpl w:val="01E272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50062DB9"/>
    <w:multiLevelType w:val="hybridMultilevel"/>
    <w:tmpl w:val="A7644E7A"/>
    <w:lvl w:ilvl="0" w:tplc="0409000F">
      <w:start w:val="1"/>
      <w:numFmt w:val="decimal"/>
      <w:lvlText w:val="%1."/>
      <w:lvlJc w:val="left"/>
      <w:pPr>
        <w:tabs>
          <w:tab w:val="num" w:pos="2235"/>
        </w:tabs>
        <w:ind w:left="223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655"/>
        </w:tabs>
        <w:ind w:left="265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75"/>
        </w:tabs>
        <w:ind w:left="307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95"/>
        </w:tabs>
        <w:ind w:left="349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915"/>
        </w:tabs>
        <w:ind w:left="391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5"/>
        </w:tabs>
        <w:ind w:left="475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5175"/>
        </w:tabs>
        <w:ind w:left="517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95"/>
        </w:tabs>
        <w:ind w:left="5595" w:hanging="420"/>
      </w:pPr>
    </w:lvl>
  </w:abstractNum>
  <w:abstractNum w:abstractNumId="8">
    <w:nsid w:val="55D2232B"/>
    <w:multiLevelType w:val="hybridMultilevel"/>
    <w:tmpl w:val="842C04B4"/>
    <w:lvl w:ilvl="0" w:tplc="0BE21D90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E09ECDA2">
      <w:start w:val="1"/>
      <w:numFmt w:val="japaneseCounting"/>
      <w:lvlText w:val="（%2）"/>
      <w:lvlJc w:val="left"/>
      <w:pPr>
        <w:tabs>
          <w:tab w:val="num" w:pos="1905"/>
        </w:tabs>
        <w:ind w:left="1905" w:hanging="85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9">
    <w:nsid w:val="579700E2"/>
    <w:multiLevelType w:val="hybridMultilevel"/>
    <w:tmpl w:val="7E48FA74"/>
    <w:lvl w:ilvl="0" w:tplc="0EC4D71A">
      <w:start w:val="1"/>
      <w:numFmt w:val="bullet"/>
      <w:lvlText w:val=""/>
      <w:lvlJc w:val="left"/>
      <w:pPr>
        <w:tabs>
          <w:tab w:val="num" w:pos="1317"/>
        </w:tabs>
        <w:ind w:left="1317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0">
    <w:nsid w:val="6C281644"/>
    <w:multiLevelType w:val="hybridMultilevel"/>
    <w:tmpl w:val="DA349DC0"/>
    <w:lvl w:ilvl="0" w:tplc="04090011">
      <w:start w:val="1"/>
      <w:numFmt w:val="decimal"/>
      <w:lvlText w:val="%1)"/>
      <w:lvlJc w:val="left"/>
      <w:pPr>
        <w:tabs>
          <w:tab w:val="num" w:pos="1365"/>
        </w:tabs>
        <w:ind w:left="1365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785"/>
        </w:tabs>
        <w:ind w:left="178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5"/>
        </w:tabs>
        <w:ind w:left="262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045"/>
        </w:tabs>
        <w:ind w:left="304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65"/>
        </w:tabs>
        <w:ind w:left="346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85"/>
        </w:tabs>
        <w:ind w:left="388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05"/>
        </w:tabs>
        <w:ind w:left="430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25"/>
        </w:tabs>
        <w:ind w:left="4725" w:hanging="420"/>
      </w:pPr>
    </w:lvl>
  </w:abstractNum>
  <w:abstractNum w:abstractNumId="11">
    <w:nsid w:val="73FA0EB4"/>
    <w:multiLevelType w:val="hybridMultilevel"/>
    <w:tmpl w:val="7874801E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2400"/>
        </w:tabs>
        <w:ind w:left="24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660"/>
        </w:tabs>
        <w:ind w:left="36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920"/>
        </w:tabs>
        <w:ind w:left="49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0"/>
        </w:tabs>
        <w:ind w:left="5340" w:hanging="420"/>
      </w:p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1"/>
  </w:num>
  <w:num w:numId="5">
    <w:abstractNumId w:val="11"/>
  </w:num>
  <w:num w:numId="6">
    <w:abstractNumId w:val="0"/>
  </w:num>
  <w:num w:numId="7">
    <w:abstractNumId w:val="7"/>
  </w:num>
  <w:num w:numId="8">
    <w:abstractNumId w:val="4"/>
  </w:num>
  <w:num w:numId="9">
    <w:abstractNumId w:val="2"/>
  </w:num>
  <w:num w:numId="10">
    <w:abstractNumId w:val="10"/>
  </w:num>
  <w:num w:numId="11">
    <w:abstractNumId w:val="6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attachedTemplate r:id="rId1"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7648B"/>
    <w:rsid w:val="0000745F"/>
    <w:rsid w:val="000224BF"/>
    <w:rsid w:val="000313B6"/>
    <w:rsid w:val="00034815"/>
    <w:rsid w:val="000523E0"/>
    <w:rsid w:val="00055EDC"/>
    <w:rsid w:val="00060133"/>
    <w:rsid w:val="000619EE"/>
    <w:rsid w:val="000651E9"/>
    <w:rsid w:val="000654D6"/>
    <w:rsid w:val="00073F01"/>
    <w:rsid w:val="00081545"/>
    <w:rsid w:val="0008208B"/>
    <w:rsid w:val="000A0367"/>
    <w:rsid w:val="000A0C34"/>
    <w:rsid w:val="000A3520"/>
    <w:rsid w:val="000B4F58"/>
    <w:rsid w:val="000C341E"/>
    <w:rsid w:val="000C3844"/>
    <w:rsid w:val="000C5D79"/>
    <w:rsid w:val="000C63AF"/>
    <w:rsid w:val="000C7565"/>
    <w:rsid w:val="000E42B2"/>
    <w:rsid w:val="000F1164"/>
    <w:rsid w:val="000F577A"/>
    <w:rsid w:val="00124B82"/>
    <w:rsid w:val="00135375"/>
    <w:rsid w:val="00135C74"/>
    <w:rsid w:val="00172152"/>
    <w:rsid w:val="001810DF"/>
    <w:rsid w:val="00190A5F"/>
    <w:rsid w:val="00194DE3"/>
    <w:rsid w:val="001C63A8"/>
    <w:rsid w:val="001C693A"/>
    <w:rsid w:val="001C7759"/>
    <w:rsid w:val="001E1786"/>
    <w:rsid w:val="00234A20"/>
    <w:rsid w:val="00235148"/>
    <w:rsid w:val="00236A75"/>
    <w:rsid w:val="002603A0"/>
    <w:rsid w:val="0026226D"/>
    <w:rsid w:val="002656CF"/>
    <w:rsid w:val="00266FFA"/>
    <w:rsid w:val="00267E87"/>
    <w:rsid w:val="0029272B"/>
    <w:rsid w:val="00294603"/>
    <w:rsid w:val="0029553B"/>
    <w:rsid w:val="002A5483"/>
    <w:rsid w:val="002B6E7A"/>
    <w:rsid w:val="002C07CD"/>
    <w:rsid w:val="002C30B3"/>
    <w:rsid w:val="002D3764"/>
    <w:rsid w:val="002E0079"/>
    <w:rsid w:val="002F67D8"/>
    <w:rsid w:val="002F71A5"/>
    <w:rsid w:val="00302682"/>
    <w:rsid w:val="0030330F"/>
    <w:rsid w:val="0031623A"/>
    <w:rsid w:val="00323C3C"/>
    <w:rsid w:val="0034729D"/>
    <w:rsid w:val="00361CE8"/>
    <w:rsid w:val="00361E25"/>
    <w:rsid w:val="00362076"/>
    <w:rsid w:val="003716A0"/>
    <w:rsid w:val="003A224A"/>
    <w:rsid w:val="003A48C2"/>
    <w:rsid w:val="003C19B5"/>
    <w:rsid w:val="004149CB"/>
    <w:rsid w:val="00421256"/>
    <w:rsid w:val="0043165F"/>
    <w:rsid w:val="0043381D"/>
    <w:rsid w:val="004358EB"/>
    <w:rsid w:val="0044072C"/>
    <w:rsid w:val="004762B0"/>
    <w:rsid w:val="004A76BA"/>
    <w:rsid w:val="004B7CED"/>
    <w:rsid w:val="004D45B4"/>
    <w:rsid w:val="004E469E"/>
    <w:rsid w:val="004F6F55"/>
    <w:rsid w:val="00505103"/>
    <w:rsid w:val="005120CF"/>
    <w:rsid w:val="00521B09"/>
    <w:rsid w:val="0052647B"/>
    <w:rsid w:val="00536321"/>
    <w:rsid w:val="005439EC"/>
    <w:rsid w:val="00547790"/>
    <w:rsid w:val="005731B0"/>
    <w:rsid w:val="00576D1A"/>
    <w:rsid w:val="00577C6C"/>
    <w:rsid w:val="00585254"/>
    <w:rsid w:val="00594DDB"/>
    <w:rsid w:val="005A15E9"/>
    <w:rsid w:val="005B168B"/>
    <w:rsid w:val="005C7AC0"/>
    <w:rsid w:val="005D0392"/>
    <w:rsid w:val="005D1F1A"/>
    <w:rsid w:val="005D6E21"/>
    <w:rsid w:val="005E4BCA"/>
    <w:rsid w:val="005E7695"/>
    <w:rsid w:val="005F1C19"/>
    <w:rsid w:val="005F1CFB"/>
    <w:rsid w:val="005F33FB"/>
    <w:rsid w:val="00626FB4"/>
    <w:rsid w:val="00637FF9"/>
    <w:rsid w:val="00657F5C"/>
    <w:rsid w:val="00664736"/>
    <w:rsid w:val="00685413"/>
    <w:rsid w:val="00690B62"/>
    <w:rsid w:val="00690CA5"/>
    <w:rsid w:val="006A3F0E"/>
    <w:rsid w:val="006E2EE9"/>
    <w:rsid w:val="006F45DE"/>
    <w:rsid w:val="006F4CC5"/>
    <w:rsid w:val="006F7465"/>
    <w:rsid w:val="006F7C87"/>
    <w:rsid w:val="0070156D"/>
    <w:rsid w:val="00701F3A"/>
    <w:rsid w:val="00736291"/>
    <w:rsid w:val="00753A4A"/>
    <w:rsid w:val="00762E4C"/>
    <w:rsid w:val="00766F5D"/>
    <w:rsid w:val="00767512"/>
    <w:rsid w:val="0077569D"/>
    <w:rsid w:val="007758E5"/>
    <w:rsid w:val="007A6213"/>
    <w:rsid w:val="007A6E36"/>
    <w:rsid w:val="007B04E7"/>
    <w:rsid w:val="007C75A8"/>
    <w:rsid w:val="007D15FC"/>
    <w:rsid w:val="007D4291"/>
    <w:rsid w:val="007D73BC"/>
    <w:rsid w:val="007E14EB"/>
    <w:rsid w:val="007E726A"/>
    <w:rsid w:val="007F275B"/>
    <w:rsid w:val="00806586"/>
    <w:rsid w:val="008225EB"/>
    <w:rsid w:val="00831A1F"/>
    <w:rsid w:val="008406C2"/>
    <w:rsid w:val="00841883"/>
    <w:rsid w:val="0085082C"/>
    <w:rsid w:val="00873BA4"/>
    <w:rsid w:val="00886B47"/>
    <w:rsid w:val="00896CFD"/>
    <w:rsid w:val="008A0371"/>
    <w:rsid w:val="008D3DF2"/>
    <w:rsid w:val="008E39BB"/>
    <w:rsid w:val="008E5F55"/>
    <w:rsid w:val="008F3A81"/>
    <w:rsid w:val="008F681D"/>
    <w:rsid w:val="008F756F"/>
    <w:rsid w:val="00901E31"/>
    <w:rsid w:val="009377C7"/>
    <w:rsid w:val="009441F7"/>
    <w:rsid w:val="00950DA0"/>
    <w:rsid w:val="009525DC"/>
    <w:rsid w:val="00961EF5"/>
    <w:rsid w:val="009667F2"/>
    <w:rsid w:val="0097648B"/>
    <w:rsid w:val="009767A4"/>
    <w:rsid w:val="009965E9"/>
    <w:rsid w:val="009970BD"/>
    <w:rsid w:val="009C61EC"/>
    <w:rsid w:val="00A46C6B"/>
    <w:rsid w:val="00A60327"/>
    <w:rsid w:val="00A7020A"/>
    <w:rsid w:val="00A74690"/>
    <w:rsid w:val="00A77895"/>
    <w:rsid w:val="00A872CC"/>
    <w:rsid w:val="00A9753A"/>
    <w:rsid w:val="00AA17DD"/>
    <w:rsid w:val="00AA47A8"/>
    <w:rsid w:val="00AB05C5"/>
    <w:rsid w:val="00AE21B0"/>
    <w:rsid w:val="00AF0A6A"/>
    <w:rsid w:val="00AF244F"/>
    <w:rsid w:val="00B07C92"/>
    <w:rsid w:val="00B12031"/>
    <w:rsid w:val="00B315F2"/>
    <w:rsid w:val="00B322A8"/>
    <w:rsid w:val="00B378D8"/>
    <w:rsid w:val="00B51206"/>
    <w:rsid w:val="00B62B9E"/>
    <w:rsid w:val="00B66F54"/>
    <w:rsid w:val="00B90BB5"/>
    <w:rsid w:val="00BA22ED"/>
    <w:rsid w:val="00BA7F0F"/>
    <w:rsid w:val="00BB4EEA"/>
    <w:rsid w:val="00BC7BA7"/>
    <w:rsid w:val="00BD07BA"/>
    <w:rsid w:val="00BE4BF2"/>
    <w:rsid w:val="00BE7F0E"/>
    <w:rsid w:val="00BF2E6D"/>
    <w:rsid w:val="00C10543"/>
    <w:rsid w:val="00C30CBE"/>
    <w:rsid w:val="00C31C9D"/>
    <w:rsid w:val="00C31CAA"/>
    <w:rsid w:val="00C33CE4"/>
    <w:rsid w:val="00C34A9D"/>
    <w:rsid w:val="00C539DC"/>
    <w:rsid w:val="00C605C5"/>
    <w:rsid w:val="00C666F0"/>
    <w:rsid w:val="00C87386"/>
    <w:rsid w:val="00CA1A55"/>
    <w:rsid w:val="00CA6563"/>
    <w:rsid w:val="00CA6C0D"/>
    <w:rsid w:val="00CD33AD"/>
    <w:rsid w:val="00CE7C36"/>
    <w:rsid w:val="00D03922"/>
    <w:rsid w:val="00D1094C"/>
    <w:rsid w:val="00D44484"/>
    <w:rsid w:val="00D462BC"/>
    <w:rsid w:val="00D47FD6"/>
    <w:rsid w:val="00D50914"/>
    <w:rsid w:val="00D54474"/>
    <w:rsid w:val="00D63453"/>
    <w:rsid w:val="00D8155A"/>
    <w:rsid w:val="00D86D77"/>
    <w:rsid w:val="00DE0BDD"/>
    <w:rsid w:val="00DE0EE8"/>
    <w:rsid w:val="00DF4EC2"/>
    <w:rsid w:val="00DF6012"/>
    <w:rsid w:val="00E25BB0"/>
    <w:rsid w:val="00E30C98"/>
    <w:rsid w:val="00E43D56"/>
    <w:rsid w:val="00E654FA"/>
    <w:rsid w:val="00E86D8F"/>
    <w:rsid w:val="00E877D5"/>
    <w:rsid w:val="00E93196"/>
    <w:rsid w:val="00E9367F"/>
    <w:rsid w:val="00EA6D74"/>
    <w:rsid w:val="00EA6E99"/>
    <w:rsid w:val="00EC77E5"/>
    <w:rsid w:val="00EE6B72"/>
    <w:rsid w:val="00EF12B8"/>
    <w:rsid w:val="00EF13D1"/>
    <w:rsid w:val="00F07676"/>
    <w:rsid w:val="00F07A37"/>
    <w:rsid w:val="00F151FE"/>
    <w:rsid w:val="00F257B8"/>
    <w:rsid w:val="00F3561D"/>
    <w:rsid w:val="00F36056"/>
    <w:rsid w:val="00F376A8"/>
    <w:rsid w:val="00F5548A"/>
    <w:rsid w:val="00F56202"/>
    <w:rsid w:val="00F652C3"/>
    <w:rsid w:val="00F822F5"/>
    <w:rsid w:val="00F94F42"/>
    <w:rsid w:val="00FA5FA8"/>
    <w:rsid w:val="00FC28EB"/>
    <w:rsid w:val="00FD3EDA"/>
    <w:rsid w:val="00FD5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736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unhideWhenUsed/>
    <w:qFormat/>
    <w:rsid w:val="00302682"/>
    <w:pPr>
      <w:keepNext/>
      <w:keepLines/>
      <w:spacing w:line="413" w:lineRule="auto"/>
      <w:outlineLvl w:val="2"/>
    </w:pPr>
    <w:rPr>
      <w:rFonts w:ascii="Calibri" w:hAnsi="Calibri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64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664736"/>
  </w:style>
  <w:style w:type="paragraph" w:styleId="a5">
    <w:name w:val="header"/>
    <w:basedOn w:val="a"/>
    <w:link w:val="Char0"/>
    <w:uiPriority w:val="99"/>
    <w:rsid w:val="00664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Date"/>
    <w:basedOn w:val="a"/>
    <w:next w:val="a"/>
    <w:link w:val="Char1"/>
    <w:rsid w:val="00664736"/>
    <w:pPr>
      <w:ind w:leftChars="2500" w:left="100"/>
    </w:pPr>
    <w:rPr>
      <w:rFonts w:ascii="宋体" w:hAnsi="宋体"/>
      <w:sz w:val="28"/>
    </w:rPr>
  </w:style>
  <w:style w:type="paragraph" w:customStyle="1" w:styleId="Char2">
    <w:name w:val="Char"/>
    <w:autoRedefine/>
    <w:rsid w:val="00A77895"/>
    <w:pPr>
      <w:widowControl w:val="0"/>
      <w:spacing w:line="300" w:lineRule="auto"/>
      <w:ind w:firstLineChars="200" w:firstLine="480"/>
      <w:jc w:val="both"/>
    </w:pPr>
    <w:rPr>
      <w:rFonts w:eastAsia="仿宋_GB2312"/>
      <w:noProof/>
      <w:kern w:val="2"/>
      <w:sz w:val="24"/>
      <w:szCs w:val="24"/>
    </w:rPr>
  </w:style>
  <w:style w:type="paragraph" w:styleId="a7">
    <w:name w:val="Normal (Web)"/>
    <w:basedOn w:val="a"/>
    <w:rsid w:val="00055ED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8">
    <w:name w:val="Plain Text"/>
    <w:basedOn w:val="a"/>
    <w:link w:val="Char3"/>
    <w:rsid w:val="00055EDC"/>
    <w:rPr>
      <w:rFonts w:ascii="宋体" w:hAnsi="Courier New"/>
      <w:szCs w:val="20"/>
    </w:rPr>
  </w:style>
  <w:style w:type="character" w:customStyle="1" w:styleId="Char3">
    <w:name w:val="纯文本 Char"/>
    <w:basedOn w:val="a0"/>
    <w:link w:val="a8"/>
    <w:rsid w:val="00055EDC"/>
    <w:rPr>
      <w:rFonts w:ascii="宋体" w:hAnsi="Courier New"/>
      <w:kern w:val="2"/>
      <w:sz w:val="21"/>
    </w:rPr>
  </w:style>
  <w:style w:type="paragraph" w:styleId="a9">
    <w:name w:val="Balloon Text"/>
    <w:basedOn w:val="a"/>
    <w:link w:val="Char4"/>
    <w:rsid w:val="00DF4EC2"/>
    <w:rPr>
      <w:sz w:val="18"/>
      <w:szCs w:val="18"/>
    </w:rPr>
  </w:style>
  <w:style w:type="character" w:customStyle="1" w:styleId="Char4">
    <w:name w:val="批注框文本 Char"/>
    <w:basedOn w:val="a0"/>
    <w:link w:val="a9"/>
    <w:rsid w:val="00DF4EC2"/>
    <w:rPr>
      <w:kern w:val="2"/>
      <w:sz w:val="18"/>
      <w:szCs w:val="18"/>
    </w:rPr>
  </w:style>
  <w:style w:type="paragraph" w:styleId="aa">
    <w:name w:val="Body Text Indent"/>
    <w:basedOn w:val="a"/>
    <w:link w:val="Char5"/>
    <w:rsid w:val="007E726A"/>
    <w:pPr>
      <w:spacing w:line="500" w:lineRule="exact"/>
      <w:ind w:leftChars="200" w:left="420" w:firstLineChars="200" w:firstLine="480"/>
    </w:pPr>
    <w:rPr>
      <w:rFonts w:ascii="幼圆" w:eastAsia="幼圆"/>
      <w:sz w:val="24"/>
    </w:rPr>
  </w:style>
  <w:style w:type="character" w:customStyle="1" w:styleId="Char5">
    <w:name w:val="正文文本缩进 Char"/>
    <w:basedOn w:val="a0"/>
    <w:link w:val="aa"/>
    <w:rsid w:val="007E726A"/>
    <w:rPr>
      <w:rFonts w:ascii="幼圆" w:eastAsia="幼圆"/>
      <w:kern w:val="2"/>
      <w:sz w:val="24"/>
      <w:szCs w:val="24"/>
    </w:rPr>
  </w:style>
  <w:style w:type="paragraph" w:styleId="30">
    <w:name w:val="Body Text Indent 3"/>
    <w:basedOn w:val="a"/>
    <w:link w:val="3Char0"/>
    <w:rsid w:val="007E726A"/>
    <w:pPr>
      <w:spacing w:line="500" w:lineRule="exact"/>
      <w:ind w:firstLineChars="200" w:firstLine="480"/>
    </w:pPr>
    <w:rPr>
      <w:rFonts w:ascii="幼圆" w:eastAsia="幼圆"/>
      <w:sz w:val="24"/>
    </w:rPr>
  </w:style>
  <w:style w:type="character" w:customStyle="1" w:styleId="3Char0">
    <w:name w:val="正文文本缩进 3 Char"/>
    <w:basedOn w:val="a0"/>
    <w:link w:val="30"/>
    <w:rsid w:val="007E726A"/>
    <w:rPr>
      <w:rFonts w:ascii="幼圆" w:eastAsia="幼圆"/>
      <w:kern w:val="2"/>
      <w:sz w:val="24"/>
      <w:szCs w:val="24"/>
    </w:rPr>
  </w:style>
  <w:style w:type="character" w:customStyle="1" w:styleId="apple-style-span">
    <w:name w:val="apple-style-span"/>
    <w:basedOn w:val="a0"/>
    <w:rsid w:val="00F652C3"/>
  </w:style>
  <w:style w:type="character" w:styleId="ab">
    <w:name w:val="Hyperlink"/>
    <w:basedOn w:val="a0"/>
    <w:rsid w:val="00F652C3"/>
    <w:rPr>
      <w:color w:val="0000FF"/>
      <w:u w:val="single"/>
    </w:rPr>
  </w:style>
  <w:style w:type="character" w:customStyle="1" w:styleId="Char">
    <w:name w:val="页脚 Char"/>
    <w:basedOn w:val="a0"/>
    <w:link w:val="a3"/>
    <w:uiPriority w:val="99"/>
    <w:rsid w:val="000224BF"/>
    <w:rPr>
      <w:kern w:val="2"/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03922"/>
    <w:rPr>
      <w:kern w:val="2"/>
      <w:sz w:val="18"/>
      <w:szCs w:val="18"/>
    </w:rPr>
  </w:style>
  <w:style w:type="character" w:customStyle="1" w:styleId="Char1">
    <w:name w:val="日期 Char"/>
    <w:basedOn w:val="a0"/>
    <w:link w:val="a6"/>
    <w:rsid w:val="006F7465"/>
    <w:rPr>
      <w:rFonts w:ascii="宋体" w:hAnsi="宋体"/>
      <w:kern w:val="2"/>
      <w:sz w:val="28"/>
      <w:szCs w:val="24"/>
    </w:rPr>
  </w:style>
  <w:style w:type="character" w:customStyle="1" w:styleId="3Char">
    <w:name w:val="标题 3 Char"/>
    <w:basedOn w:val="a0"/>
    <w:link w:val="3"/>
    <w:rsid w:val="00302682"/>
    <w:rPr>
      <w:rFonts w:ascii="Calibri" w:eastAsia="宋体" w:hAnsi="Calibri" w:cs="Times New Roman"/>
      <w:b/>
      <w:kern w:val="2"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0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1150;&#20844;\&#27169;&#29256;\&#38498;&#32418;&#22836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院红头.dotx</Template>
  <TotalTime>74</TotalTime>
  <Pages>1</Pages>
  <Words>41</Words>
  <Characters>234</Characters>
  <Application>Microsoft Office Word</Application>
  <DocSecurity>0</DocSecurity>
  <Lines>1</Lines>
  <Paragraphs>1</Paragraphs>
  <ScaleCrop>false</ScaleCrop>
  <Company>simt</Company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沪计测〔2006〕第077号</dc:title>
  <dc:creator>邢可可</dc:creator>
  <cp:lastModifiedBy>胡央丽</cp:lastModifiedBy>
  <cp:revision>15</cp:revision>
  <cp:lastPrinted>2020-05-14T08:23:00Z</cp:lastPrinted>
  <dcterms:created xsi:type="dcterms:W3CDTF">2021-04-05T14:36:00Z</dcterms:created>
  <dcterms:modified xsi:type="dcterms:W3CDTF">2025-08-07T10:00:00Z</dcterms:modified>
</cp:coreProperties>
</file>